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B92D2" w14:textId="7CDCA92B" w:rsidR="00BB0350" w:rsidRPr="0042574E" w:rsidRDefault="007B4F47" w:rsidP="00BF4E01">
      <w:pPr>
        <w:tabs>
          <w:tab w:val="right" w:pos="4320"/>
        </w:tabs>
        <w:spacing w:line="220" w:lineRule="exact"/>
        <w:jc w:val="center"/>
        <w:rPr>
          <w:rFonts w:ascii="TeleNeo Office" w:hAnsi="TeleNeo Office"/>
          <w:color w:val="5F605F"/>
          <w:sz w:val="22"/>
        </w:rPr>
        <w:sectPr w:rsidR="00BB0350" w:rsidRPr="0042574E" w:rsidSect="002F20DB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2700" w:right="737" w:bottom="2268" w:left="1797" w:header="567" w:footer="680" w:gutter="0"/>
          <w:cols w:num="2" w:space="708" w:equalWidth="0">
            <w:col w:w="4425" w:space="708"/>
            <w:col w:w="4239"/>
          </w:cols>
          <w:docGrid w:linePitch="360"/>
        </w:sectPr>
      </w:pPr>
      <w:r w:rsidRPr="0042574E">
        <w:rPr>
          <w:rFonts w:ascii="TeleNeo Office" w:hAnsi="TeleNeo Office"/>
          <w:noProof/>
          <w:color w:val="5F605F"/>
          <w:sz w:val="22"/>
          <w:lang w:eastAsia="hu-HU"/>
        </w:rPr>
        <mc:AlternateContent>
          <mc:Choice Requires="wps">
            <w:drawing>
              <wp:anchor distT="0" distB="269875" distL="114300" distR="114300" simplePos="0" relativeHeight="251657728" behindDoc="0" locked="0" layoutInCell="1" allowOverlap="1" wp14:anchorId="60768DEC" wp14:editId="0F0EB869">
                <wp:simplePos x="0" y="0"/>
                <wp:positionH relativeFrom="page">
                  <wp:posOffset>1151467</wp:posOffset>
                </wp:positionH>
                <wp:positionV relativeFrom="page">
                  <wp:posOffset>1388533</wp:posOffset>
                </wp:positionV>
                <wp:extent cx="6057900" cy="2099734"/>
                <wp:effectExtent l="0" t="0" r="0" b="15240"/>
                <wp:wrapTopAndBottom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0997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19E95" w14:textId="1CDF2EFF" w:rsidR="0042574E" w:rsidRPr="00982358" w:rsidRDefault="0042574E" w:rsidP="002E1822">
                            <w:pPr>
                              <w:pStyle w:val="Cmsor3"/>
                              <w:spacing w:after="240" w:line="276" w:lineRule="auto"/>
                              <w:rPr>
                                <w:rFonts w:ascii="TeleNeo Office ExtraBold" w:hAnsi="TeleNeo Office ExtraBold"/>
                                <w:color w:val="262626" w:themeColor="text1" w:themeTint="D9"/>
                                <w:sz w:val="32"/>
                                <w:szCs w:val="24"/>
                              </w:rPr>
                            </w:pPr>
                            <w:r w:rsidRPr="00982358">
                              <w:rPr>
                                <w:rFonts w:ascii="TeleNeo Office ExtraBold" w:hAnsi="TeleNeo Office ExtraBold"/>
                                <w:color w:val="262626" w:themeColor="text1" w:themeTint="D9"/>
                                <w:sz w:val="32"/>
                                <w:szCs w:val="24"/>
                              </w:rPr>
                              <w:t>CSATORNASORREND</w:t>
                            </w:r>
                          </w:p>
                          <w:p w14:paraId="63635F6A" w14:textId="26414F72" w:rsidR="0042574E" w:rsidRPr="00982358" w:rsidRDefault="0042574E" w:rsidP="002E1822">
                            <w:pPr>
                              <w:pStyle w:val="Cmsor3"/>
                              <w:spacing w:after="240" w:line="276" w:lineRule="auto"/>
                              <w:rPr>
                                <w:rFonts w:ascii="TeleNeo Office ExtraBold" w:hAnsi="TeleNeo Office ExtraBold"/>
                                <w:color w:val="404040" w:themeColor="text1" w:themeTint="BF"/>
                                <w:sz w:val="32"/>
                                <w:szCs w:val="24"/>
                              </w:rPr>
                            </w:pPr>
                            <w:r w:rsidRPr="00982358">
                              <w:rPr>
                                <w:rFonts w:ascii="TeleNeo Office ExtraBold" w:hAnsi="TeleNeo Office ExtraBold"/>
                                <w:color w:val="262626" w:themeColor="text1" w:themeTint="D9"/>
                                <w:sz w:val="32"/>
                                <w:szCs w:val="24"/>
                              </w:rPr>
                              <w:t>Általános EPG sorrend a 2020. szeptember 4. után előfizetett, internetprotokollon nyújtott televízió szolgáltatások esetében</w:t>
                            </w:r>
                            <w:r w:rsidRPr="00982358">
                              <w:rPr>
                                <w:rFonts w:ascii="TeleNeo Office ExtraBold" w:hAnsi="TeleNeo Office ExtraBold"/>
                                <w:color w:val="262626" w:themeColor="text1" w:themeTint="D9"/>
                                <w:sz w:val="32"/>
                                <w:szCs w:val="24"/>
                              </w:rPr>
                              <w:br/>
                            </w:r>
                            <w:r w:rsidRPr="00982358"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32"/>
                                <w:szCs w:val="32"/>
                              </w:rPr>
                              <w:t>Az előfizető által elérhető csatornák az előfizetett díjcsomagtól és technológiától függenek, az ÁSZF 2./d függeléke szerint.</w:t>
                            </w:r>
                            <w:r w:rsidRPr="00982358">
                              <w:rPr>
                                <w:rFonts w:ascii="TeleNeo Office Thin" w:hAnsi="TeleNeo Office Thin"/>
                                <w:color w:val="262626" w:themeColor="text1" w:themeTint="D9"/>
                                <w:sz w:val="32"/>
                                <w:szCs w:val="32"/>
                              </w:rPr>
                              <w:br/>
                            </w:r>
                            <w:r w:rsidRPr="00982358">
                              <w:rPr>
                                <w:rFonts w:ascii="TeleNeo Office Thin" w:hAnsi="TeleNeo Office Thin"/>
                                <w:color w:val="404040" w:themeColor="text1" w:themeTint="BF"/>
                                <w:sz w:val="32"/>
                                <w:szCs w:val="32"/>
                              </w:rPr>
                              <w:t>Az elosztott helyi televíziók részletes listáját és a településeket, amelyeken azok elérhetők, az ÁSZF 2./d függeléke tartalmazza.</w:t>
                            </w:r>
                          </w:p>
                          <w:p w14:paraId="5887B766" w14:textId="77777777" w:rsidR="0042574E" w:rsidRDefault="0042574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768DE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90.65pt;margin-top:109.35pt;width:477pt;height:165.35pt;z-index:251657728;visibility:visible;mso-wrap-style:square;mso-width-percent:0;mso-height-percent:0;mso-wrap-distance-left:9pt;mso-wrap-distance-top:0;mso-wrap-distance-right:9pt;mso-wrap-distance-bottom:21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" filled="f" stroked="f">
                <v:textbox inset="0,0,0,0">
                  <w:txbxContent>
                    <w:p w14:paraId="32919E95" w14:textId="1CDF2EFF" w:rsidR="0042574E" w:rsidRPr="00982358" w:rsidRDefault="0042574E" w:rsidP="002E1822">
                      <w:pPr>
                        <w:pStyle w:val="Cmsor3"/>
                        <w:spacing w:after="240" w:line="276" w:lineRule="auto"/>
                        <w:rPr>
                          <w:rFonts w:ascii="TeleNeo Office ExtraBold" w:hAnsi="TeleNeo Office ExtraBold"/>
                          <w:color w:val="262626" w:themeColor="text1" w:themeTint="D9"/>
                          <w:sz w:val="32"/>
                          <w:szCs w:val="24"/>
                        </w:rPr>
                      </w:pPr>
                      <w:r w:rsidRPr="00982358">
                        <w:rPr>
                          <w:rFonts w:ascii="TeleNeo Office ExtraBold" w:hAnsi="TeleNeo Office ExtraBold"/>
                          <w:color w:val="262626" w:themeColor="text1" w:themeTint="D9"/>
                          <w:sz w:val="32"/>
                          <w:szCs w:val="24"/>
                        </w:rPr>
                        <w:t>CSATORNASORREND</w:t>
                      </w:r>
                    </w:p>
                    <w:p w14:paraId="63635F6A" w14:textId="26414F72" w:rsidR="0042574E" w:rsidRPr="00982358" w:rsidRDefault="0042574E" w:rsidP="002E1822">
                      <w:pPr>
                        <w:pStyle w:val="Cmsor3"/>
                        <w:spacing w:after="240" w:line="276" w:lineRule="auto"/>
                        <w:rPr>
                          <w:rFonts w:ascii="TeleNeo Office ExtraBold" w:hAnsi="TeleNeo Office ExtraBold"/>
                          <w:color w:val="404040" w:themeColor="text1" w:themeTint="BF"/>
                          <w:sz w:val="32"/>
                          <w:szCs w:val="24"/>
                        </w:rPr>
                      </w:pPr>
                      <w:r w:rsidRPr="00982358">
                        <w:rPr>
                          <w:rFonts w:ascii="TeleNeo Office ExtraBold" w:hAnsi="TeleNeo Office ExtraBold"/>
                          <w:color w:val="262626" w:themeColor="text1" w:themeTint="D9"/>
                          <w:sz w:val="32"/>
                          <w:szCs w:val="24"/>
                        </w:rPr>
                        <w:t>Általános EPG sorrend a 2020. szeptember 4. után előfizetett, internetprotokollon nyújtott televízió szolgáltatások esetében</w:t>
                      </w:r>
                      <w:r w:rsidRPr="00982358">
                        <w:rPr>
                          <w:rFonts w:ascii="TeleNeo Office ExtraBold" w:hAnsi="TeleNeo Office ExtraBold"/>
                          <w:color w:val="262626" w:themeColor="text1" w:themeTint="D9"/>
                          <w:sz w:val="32"/>
                          <w:szCs w:val="24"/>
                        </w:rPr>
                        <w:br/>
                      </w:r>
                      <w:r w:rsidRPr="00982358">
                        <w:rPr>
                          <w:rFonts w:ascii="TeleNeo Office Medium" w:hAnsi="TeleNeo Office Medium"/>
                          <w:color w:val="262626" w:themeColor="text1" w:themeTint="D9"/>
                          <w:sz w:val="32"/>
                          <w:szCs w:val="32"/>
                        </w:rPr>
                        <w:t>Az előfizető által elérhető csatornák az előfizetett díjcsomagtól és technológiától függenek, az ÁSZF 2./d függeléke szerint.</w:t>
                      </w:r>
                      <w:r w:rsidRPr="00982358">
                        <w:rPr>
                          <w:rFonts w:ascii="TeleNeo Office Thin" w:hAnsi="TeleNeo Office Thin"/>
                          <w:color w:val="262626" w:themeColor="text1" w:themeTint="D9"/>
                          <w:sz w:val="32"/>
                          <w:szCs w:val="32"/>
                        </w:rPr>
                        <w:br/>
                      </w:r>
                      <w:r w:rsidRPr="00982358">
                        <w:rPr>
                          <w:rFonts w:ascii="TeleNeo Office Thin" w:hAnsi="TeleNeo Office Thin"/>
                          <w:color w:val="404040" w:themeColor="text1" w:themeTint="BF"/>
                          <w:sz w:val="32"/>
                          <w:szCs w:val="32"/>
                        </w:rPr>
                        <w:t>Az elosztott helyi televíziók részletes listáját és a településeket, amelyeken azok elérhetők, az ÁSZF 2./d függeléke tartalmazza.</w:t>
                      </w:r>
                    </w:p>
                    <w:p w14:paraId="5887B766" w14:textId="77777777" w:rsidR="0042574E" w:rsidRDefault="0042574E"/>
                  </w:txbxContent>
                </v:textbox>
                <w10:wrap type="topAndBottom" anchorx="page" anchory="page"/>
              </v:shape>
            </w:pict>
          </mc:Fallback>
        </mc:AlternateContent>
      </w:r>
    </w:p>
    <w:tbl>
      <w:tblPr>
        <w:tblW w:w="4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60"/>
      </w:tblGrid>
      <w:tr w:rsidR="004A7798" w:rsidRPr="004A7798" w14:paraId="1E5F1A23" w14:textId="77777777" w:rsidTr="004A7798">
        <w:trPr>
          <w:trHeight w:val="2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97B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b/>
                <w:bCs/>
                <w:color w:val="000000"/>
                <w:sz w:val="22"/>
                <w:szCs w:val="22"/>
                <w:lang w:eastAsia="hu-HU"/>
              </w:rPr>
            </w:pPr>
            <w:bookmarkStart w:id="0" w:name="_Hlk139293082"/>
            <w:r w:rsidRPr="004A7798">
              <w:rPr>
                <w:rFonts w:ascii="TeleNeo Office" w:hAnsi="TeleNeo Office" w:cs="Calibri"/>
                <w:b/>
                <w:bCs/>
                <w:color w:val="000000"/>
                <w:sz w:val="22"/>
                <w:szCs w:val="22"/>
                <w:lang w:eastAsia="hu-HU"/>
              </w:rPr>
              <w:t>EPG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9E91" w14:textId="4AE34CDF" w:rsidR="004A7798" w:rsidRPr="004A7798" w:rsidRDefault="004A7798" w:rsidP="00BF4E01">
            <w:pPr>
              <w:jc w:val="center"/>
              <w:rPr>
                <w:rFonts w:ascii="TeleNeo Office" w:hAnsi="TeleNeo Office" w:cs="Calibri"/>
                <w:b/>
                <w:bCs/>
                <w:sz w:val="22"/>
                <w:szCs w:val="22"/>
                <w:lang w:eastAsia="hu-HU"/>
              </w:rPr>
            </w:pPr>
            <w:r w:rsidRPr="004A7798">
              <w:rPr>
                <w:rFonts w:ascii="TeleNeo Office" w:hAnsi="TeleNeo Office" w:cs="Calibri"/>
                <w:b/>
                <w:bCs/>
                <w:sz w:val="22"/>
                <w:szCs w:val="22"/>
                <w:lang w:eastAsia="hu-HU"/>
              </w:rPr>
              <w:t>Channel</w:t>
            </w:r>
          </w:p>
        </w:tc>
      </w:tr>
      <w:tr w:rsidR="004A7798" w:rsidRPr="004A7798" w14:paraId="3C5775B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750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9406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M1 HD</w:t>
            </w:r>
          </w:p>
        </w:tc>
      </w:tr>
      <w:tr w:rsidR="004A7798" w:rsidRPr="004A7798" w14:paraId="096D805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F62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D1BB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M2 HD</w:t>
            </w:r>
          </w:p>
        </w:tc>
      </w:tr>
      <w:tr w:rsidR="004A7798" w:rsidRPr="004A7798" w14:paraId="4CAD142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09AC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F86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Duna TV HD</w:t>
            </w:r>
          </w:p>
        </w:tc>
      </w:tr>
      <w:tr w:rsidR="004A7798" w:rsidRPr="004A7798" w14:paraId="750F3FF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3DE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F467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M4 Sport HD</w:t>
            </w:r>
          </w:p>
        </w:tc>
      </w:tr>
      <w:tr w:rsidR="004A7798" w:rsidRPr="004A7798" w14:paraId="3CEEDB7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90F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36B0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Duna World HD/M4 Sport+ HD</w:t>
            </w:r>
          </w:p>
        </w:tc>
      </w:tr>
      <w:tr w:rsidR="004A7798" w:rsidRPr="004A7798" w14:paraId="600B46F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525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4E11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M5 HD</w:t>
            </w:r>
          </w:p>
        </w:tc>
      </w:tr>
      <w:tr w:rsidR="004A7798" w:rsidRPr="004A7798" w14:paraId="1368D5E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EE42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26A6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Bónusz</w:t>
            </w:r>
          </w:p>
        </w:tc>
      </w:tr>
      <w:tr w:rsidR="004A7798" w:rsidRPr="004A7798" w14:paraId="7805AA9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A25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B7A0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HD</w:t>
            </w:r>
          </w:p>
        </w:tc>
      </w:tr>
      <w:tr w:rsidR="004A7798" w:rsidRPr="004A7798" w14:paraId="756D1A4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D942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A8D5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TV2 HD</w:t>
            </w:r>
          </w:p>
        </w:tc>
      </w:tr>
      <w:tr w:rsidR="004A7798" w:rsidRPr="004A7798" w14:paraId="49DBA3E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5B6D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0DA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Hír TV HD</w:t>
            </w:r>
          </w:p>
        </w:tc>
      </w:tr>
      <w:tr w:rsidR="004A7798" w:rsidRPr="004A7798" w14:paraId="0264D27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B49D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285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ATV HD</w:t>
            </w:r>
          </w:p>
        </w:tc>
      </w:tr>
      <w:tr w:rsidR="0072596B" w:rsidRPr="004A7798" w14:paraId="7D4FE2B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78B85" w14:textId="5EB3B3B2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042D0" w14:textId="2B01E1E9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Telekom Filmklub HD</w:t>
            </w:r>
          </w:p>
        </w:tc>
      </w:tr>
      <w:tr w:rsidR="004A7798" w:rsidRPr="004A7798" w14:paraId="3572790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5014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FE85F" w14:textId="77777777" w:rsidR="004A7798" w:rsidRPr="00CA51D4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CA51D4">
              <w:rPr>
                <w:rFonts w:ascii="TeleNeo Office" w:hAnsi="TeleNeo Office" w:cs="Calibri"/>
                <w:szCs w:val="24"/>
                <w:lang w:eastAsia="hu-HU"/>
              </w:rPr>
              <w:t>Mozi+ HD</w:t>
            </w:r>
          </w:p>
        </w:tc>
      </w:tr>
      <w:tr w:rsidR="004A7798" w:rsidRPr="004A7798" w14:paraId="4D6CEB8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9C65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549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TV4 HD</w:t>
            </w:r>
          </w:p>
        </w:tc>
      </w:tr>
      <w:tr w:rsidR="004A7798" w:rsidRPr="004A7798" w14:paraId="3644960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0B8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710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Film+ HD</w:t>
            </w:r>
          </w:p>
        </w:tc>
      </w:tr>
      <w:tr w:rsidR="004A7798" w:rsidRPr="004A7798" w14:paraId="564899C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297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7AE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Filmajánló</w:t>
            </w:r>
          </w:p>
        </w:tc>
      </w:tr>
      <w:tr w:rsidR="004A7798" w:rsidRPr="004A7798" w14:paraId="766EDA4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F908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857D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VIASAT3 HD</w:t>
            </w:r>
          </w:p>
        </w:tc>
      </w:tr>
      <w:tr w:rsidR="004A7798" w:rsidRPr="004A7798" w14:paraId="4C4616D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A35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F40CE" w14:textId="37599E2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VIASAT6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AE5680" w:rsidRPr="004A7798" w14:paraId="4F2CC81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35518" w14:textId="5C4190B5" w:rsidR="00AE5680" w:rsidRPr="004A7798" w:rsidRDefault="00AE5680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4653F" w14:textId="63989749" w:rsidR="00AE5680" w:rsidRPr="004A7798" w:rsidRDefault="00AE5680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Telekom G</w:t>
            </w:r>
            <w:r w:rsidR="008436EF">
              <w:rPr>
                <w:rFonts w:ascii="TeleNeo Office" w:hAnsi="TeleNeo Office" w:cs="Calibri"/>
                <w:szCs w:val="24"/>
                <w:lang w:eastAsia="hu-HU"/>
              </w:rPr>
              <w:t>ood Game</w:t>
            </w:r>
            <w:r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418B80B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8426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37A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PRIME HD</w:t>
            </w:r>
          </w:p>
        </w:tc>
      </w:tr>
      <w:tr w:rsidR="004A7798" w:rsidRPr="004A7798" w14:paraId="48405F6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F8A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8C76" w14:textId="00407842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tory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 HD</w:t>
            </w:r>
          </w:p>
        </w:tc>
      </w:tr>
      <w:tr w:rsidR="004A7798" w:rsidRPr="004A7798" w14:paraId="21215CB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82E9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0E1C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KETTŐ HD</w:t>
            </w:r>
          </w:p>
        </w:tc>
      </w:tr>
      <w:tr w:rsidR="004A7798" w:rsidRPr="004A7798" w14:paraId="7737A2F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9E4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78E3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Super TV2 HD</w:t>
            </w:r>
          </w:p>
        </w:tc>
      </w:tr>
      <w:tr w:rsidR="004A7798" w:rsidRPr="004A7798" w14:paraId="67EF232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55B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16A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 Café HD</w:t>
            </w:r>
          </w:p>
        </w:tc>
      </w:tr>
      <w:tr w:rsidR="00766296" w:rsidRPr="004A7798" w14:paraId="3468EDE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F0875" w14:textId="2057DCE3" w:rsidR="00766296" w:rsidRPr="004A7798" w:rsidRDefault="0076629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431D7" w14:textId="7A68FB3D" w:rsidR="00766296" w:rsidRPr="004A7798" w:rsidRDefault="0076629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Life TV</w:t>
            </w:r>
            <w:r w:rsidR="00CA51D4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0377A2B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5228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833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Ozone TV HD</w:t>
            </w:r>
          </w:p>
        </w:tc>
      </w:tr>
      <w:tr w:rsidR="004A7798" w:rsidRPr="004A7798" w14:paraId="0699C03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A8EB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0DCF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Da Vinci HD</w:t>
            </w:r>
          </w:p>
        </w:tc>
      </w:tr>
      <w:tr w:rsidR="004A7798" w:rsidRPr="004A7798" w14:paraId="5847E5E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680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A5E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Magyar Mozi TV HD</w:t>
            </w:r>
          </w:p>
        </w:tc>
      </w:tr>
      <w:tr w:rsidR="004A7798" w:rsidRPr="004A7798" w14:paraId="3B6973E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143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4AC7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MTV European</w:t>
            </w:r>
          </w:p>
        </w:tc>
      </w:tr>
      <w:tr w:rsidR="004A7798" w:rsidRPr="004A7798" w14:paraId="71DD6A9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FD52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08E3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HÁROM HD</w:t>
            </w:r>
          </w:p>
        </w:tc>
      </w:tr>
      <w:tr w:rsidR="004A7798" w:rsidRPr="004A7798" w14:paraId="074ABF5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DFD3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7036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Muzsika Tv</w:t>
            </w:r>
          </w:p>
        </w:tc>
      </w:tr>
      <w:tr w:rsidR="004A7798" w:rsidRPr="004A7798" w14:paraId="5D843E3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B518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C1F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Spektrum Home HD</w:t>
            </w:r>
          </w:p>
        </w:tc>
      </w:tr>
      <w:tr w:rsidR="004A7798" w:rsidRPr="004A7798" w14:paraId="087292B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309D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326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Sláger TV HD</w:t>
            </w:r>
          </w:p>
        </w:tc>
      </w:tr>
      <w:tr w:rsidR="004A7798" w:rsidRPr="004A7798" w14:paraId="2D791C3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A03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1B60" w14:textId="0D08E786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Euronews</w:t>
            </w:r>
          </w:p>
        </w:tc>
      </w:tr>
      <w:tr w:rsidR="004A7798" w:rsidRPr="004A7798" w14:paraId="4A61C4A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A0C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3BA5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CNN International</w:t>
            </w:r>
          </w:p>
        </w:tc>
      </w:tr>
      <w:tr w:rsidR="004A7798" w:rsidRPr="004A7798" w14:paraId="5CBEABE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E58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6815" w14:textId="5963F770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atch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 HD</w:t>
            </w:r>
          </w:p>
        </w:tc>
      </w:tr>
      <w:tr w:rsidR="004A7798" w:rsidRPr="004A7798" w14:paraId="7BF1965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47D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8A5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Sport1 HD</w:t>
            </w:r>
          </w:p>
        </w:tc>
      </w:tr>
      <w:tr w:rsidR="004A7798" w:rsidRPr="004A7798" w14:paraId="100CAA1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0D7D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6919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Eurosport 1 HD</w:t>
            </w:r>
          </w:p>
        </w:tc>
      </w:tr>
      <w:tr w:rsidR="004A7798" w:rsidRPr="004A7798" w14:paraId="1FD432E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5484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3DB6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Sport2 HD</w:t>
            </w:r>
          </w:p>
        </w:tc>
      </w:tr>
      <w:tr w:rsidR="004A7798" w:rsidRPr="004A7798" w14:paraId="25C7956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12B1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2E0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Eurosport2 HD</w:t>
            </w:r>
          </w:p>
        </w:tc>
      </w:tr>
      <w:tr w:rsidR="004A7798" w:rsidRPr="004A7798" w14:paraId="11B731E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AB33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9D398" w14:textId="165CED38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rena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 HD</w:t>
            </w:r>
          </w:p>
        </w:tc>
      </w:tr>
      <w:tr w:rsidR="004A7798" w:rsidRPr="004A7798" w14:paraId="272D9FE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5F6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C40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Spíler1 TV HD</w:t>
            </w:r>
          </w:p>
        </w:tc>
      </w:tr>
      <w:tr w:rsidR="004A7798" w:rsidRPr="004A7798" w14:paraId="651213F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26B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529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Spíler2 TV HD</w:t>
            </w:r>
          </w:p>
        </w:tc>
      </w:tr>
      <w:tr w:rsidR="004A7798" w:rsidRPr="004A7798" w14:paraId="1A6C692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5C67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BE99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Eurosport 4K</w:t>
            </w:r>
          </w:p>
        </w:tc>
      </w:tr>
      <w:tr w:rsidR="004A7798" w:rsidRPr="004A7798" w14:paraId="18B2056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B87D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083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Minimax</w:t>
            </w:r>
          </w:p>
        </w:tc>
      </w:tr>
      <w:tr w:rsidR="004A7798" w:rsidRPr="004A7798" w14:paraId="3BA5AEF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65D3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3F40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Disney Channel</w:t>
            </w:r>
          </w:p>
        </w:tc>
      </w:tr>
      <w:tr w:rsidR="004A7798" w:rsidRPr="004A7798" w14:paraId="2CD9ABB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6FA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834A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JimJam</w:t>
            </w:r>
          </w:p>
        </w:tc>
      </w:tr>
      <w:tr w:rsidR="004A7798" w:rsidRPr="004A7798" w14:paraId="610373E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31C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94B8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Nickelodeon</w:t>
            </w:r>
          </w:p>
        </w:tc>
      </w:tr>
      <w:tr w:rsidR="004A7798" w:rsidRPr="004A7798" w14:paraId="1056359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3F8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FE2A1" w14:textId="376F70B5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Nicktoons</w:t>
            </w:r>
          </w:p>
        </w:tc>
      </w:tr>
      <w:tr w:rsidR="004A7798" w:rsidRPr="004A7798" w14:paraId="51545B4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2F2C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59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2E48" w14:textId="091FE5C3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alaxy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 HD</w:t>
            </w:r>
          </w:p>
        </w:tc>
      </w:tr>
      <w:tr w:rsidR="004A7798" w:rsidRPr="004A7798" w14:paraId="2C60890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E3B1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813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COOL HD</w:t>
            </w:r>
          </w:p>
        </w:tc>
      </w:tr>
      <w:tr w:rsidR="004A7798" w:rsidRPr="004A7798" w14:paraId="480AC4C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AE2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FB7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AXN HD</w:t>
            </w:r>
          </w:p>
        </w:tc>
      </w:tr>
      <w:tr w:rsidR="004A7798" w:rsidRPr="004A7798" w14:paraId="7F8B424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BC0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C85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AMC HD</w:t>
            </w:r>
          </w:p>
        </w:tc>
      </w:tr>
      <w:tr w:rsidR="004A7798" w:rsidRPr="004A7798" w14:paraId="472B335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2A8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78C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TV2 Comedy</w:t>
            </w:r>
          </w:p>
        </w:tc>
      </w:tr>
      <w:tr w:rsidR="004A7798" w:rsidRPr="004A7798" w14:paraId="7850C71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A7E0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149FF" w14:textId="69D78BBF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ilm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 HD</w:t>
            </w:r>
          </w:p>
        </w:tc>
      </w:tr>
      <w:tr w:rsidR="004A7798" w:rsidRPr="004A7798" w14:paraId="5C36C1A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215A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61A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Discovery Channel HD</w:t>
            </w:r>
          </w:p>
        </w:tc>
      </w:tr>
      <w:tr w:rsidR="004A7798" w:rsidRPr="004A7798" w14:paraId="15C516B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1449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616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TLC</w:t>
            </w:r>
          </w:p>
        </w:tc>
      </w:tr>
      <w:tr w:rsidR="004A7798" w:rsidRPr="004A7798" w14:paraId="2573ECF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4443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69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9C97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ID HD</w:t>
            </w:r>
          </w:p>
        </w:tc>
      </w:tr>
      <w:tr w:rsidR="004A7798" w:rsidRPr="004A7798" w14:paraId="3DCB1EC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6CC2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906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National  Geographic HD</w:t>
            </w:r>
          </w:p>
        </w:tc>
      </w:tr>
      <w:tr w:rsidR="004A7798" w:rsidRPr="004A7798" w14:paraId="1FC07D1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8A44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94B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Nat Geo Wild HD</w:t>
            </w:r>
          </w:p>
        </w:tc>
      </w:tr>
      <w:tr w:rsidR="004A7798" w:rsidRPr="004A7798" w14:paraId="134375D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C775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E1C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Spektrum HD</w:t>
            </w:r>
          </w:p>
        </w:tc>
      </w:tr>
      <w:tr w:rsidR="004A7798" w:rsidRPr="004A7798" w14:paraId="12BE96E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92F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1F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Love Nature 4K</w:t>
            </w:r>
          </w:p>
        </w:tc>
      </w:tr>
      <w:tr w:rsidR="004A7798" w:rsidRPr="004A7798" w14:paraId="3D65B70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2A5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7A44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Travelxp 4k</w:t>
            </w:r>
          </w:p>
        </w:tc>
      </w:tr>
      <w:tr w:rsidR="004A7798" w:rsidRPr="004A7798" w14:paraId="54115E9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C01E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75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0E94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Animal Planet HD</w:t>
            </w:r>
          </w:p>
        </w:tc>
      </w:tr>
      <w:tr w:rsidR="004A7798" w:rsidRPr="004A7798" w14:paraId="53B9E2C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DBD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9BE6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BBC Earth HD</w:t>
            </w:r>
          </w:p>
        </w:tc>
      </w:tr>
      <w:tr w:rsidR="004A7798" w:rsidRPr="004A7798" w14:paraId="4A7CB24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D23E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900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 Paprika HD</w:t>
            </w:r>
          </w:p>
        </w:tc>
      </w:tr>
      <w:tr w:rsidR="004A7798" w:rsidRPr="004A7798" w14:paraId="5155860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634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5C9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HGTV HD</w:t>
            </w:r>
          </w:p>
        </w:tc>
      </w:tr>
      <w:tr w:rsidR="004A7798" w:rsidRPr="004A7798" w14:paraId="673FA78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F32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481A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TV2 Séf</w:t>
            </w:r>
          </w:p>
        </w:tc>
      </w:tr>
      <w:tr w:rsidR="004A7798" w:rsidRPr="004A7798" w14:paraId="6490E86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020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80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C1A7C" w14:textId="6A638802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Izaura TV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33E1B63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A94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81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DF30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OTTHON</w:t>
            </w:r>
          </w:p>
        </w:tc>
      </w:tr>
      <w:tr w:rsidR="00007329" w:rsidRPr="004A7798" w14:paraId="1EB5A43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9F42A" w14:textId="41D0E365" w:rsidR="00007329" w:rsidRPr="004A7798" w:rsidRDefault="0000732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82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8C0B5" w14:textId="0DC5102C" w:rsidR="00007329" w:rsidRPr="004A7798" w:rsidRDefault="0000732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Food Network</w:t>
            </w:r>
          </w:p>
        </w:tc>
      </w:tr>
      <w:tr w:rsidR="00E92BA1" w:rsidRPr="004A7798" w14:paraId="3CD415C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749C2" w14:textId="2F731B5D" w:rsidR="00E92BA1" w:rsidRDefault="00E92BA1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85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565EE" w14:textId="1B276856" w:rsidR="00E92BA1" w:rsidRDefault="00E92BA1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Travelxp HD</w:t>
            </w:r>
            <w:r w:rsidR="000B7064">
              <w:rPr>
                <w:rFonts w:ascii="TeleNeo Office" w:hAnsi="TeleNeo Office" w:cs="Calibri"/>
                <w:szCs w:val="24"/>
                <w:lang w:eastAsia="hu-HU"/>
              </w:rPr>
              <w:t xml:space="preserve"> Europe</w:t>
            </w:r>
          </w:p>
        </w:tc>
      </w:tr>
      <w:tr w:rsidR="004A7798" w:rsidRPr="004A7798" w14:paraId="4B21C0D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7AE1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86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D52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Travel HD</w:t>
            </w:r>
          </w:p>
        </w:tc>
      </w:tr>
      <w:tr w:rsidR="004A7798" w:rsidRPr="004A7798" w14:paraId="4AE9010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FD95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87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95C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HISTORY HD</w:t>
            </w:r>
          </w:p>
        </w:tc>
      </w:tr>
      <w:tr w:rsidR="006D4BED" w:rsidRPr="004A7798" w14:paraId="2E2E06D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58FD7" w14:textId="5A4BB404" w:rsidR="006D4BED" w:rsidRPr="004A7798" w:rsidRDefault="006D4BED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88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BCEEB" w14:textId="52234FA7" w:rsidR="006D4BED" w:rsidRPr="004A7798" w:rsidRDefault="006D4BED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SkyShowtime 1</w:t>
            </w:r>
          </w:p>
        </w:tc>
      </w:tr>
      <w:tr w:rsidR="006D4BED" w:rsidRPr="004A7798" w14:paraId="7F0DABF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6E7F" w14:textId="057AB1BD" w:rsidR="006D4BED" w:rsidRPr="004A7798" w:rsidRDefault="006D4BED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89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3C086" w14:textId="29014025" w:rsidR="006D4BED" w:rsidRPr="004A7798" w:rsidRDefault="006D4BED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SkyShowtime 2</w:t>
            </w:r>
          </w:p>
        </w:tc>
      </w:tr>
      <w:tr w:rsidR="004A7798" w:rsidRPr="004A7798" w14:paraId="4596E9C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A696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A5CC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HBO HD</w:t>
            </w:r>
          </w:p>
        </w:tc>
      </w:tr>
      <w:tr w:rsidR="004A7798" w:rsidRPr="004A7798" w14:paraId="7D10DB9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782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5F3A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HBO2 HD</w:t>
            </w:r>
          </w:p>
        </w:tc>
      </w:tr>
      <w:tr w:rsidR="004A7798" w:rsidRPr="004A7798" w14:paraId="4990139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9AE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488C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HBO3 HD</w:t>
            </w:r>
          </w:p>
        </w:tc>
      </w:tr>
      <w:tr w:rsidR="004A7798" w:rsidRPr="004A7798" w14:paraId="6EA7FED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D0EE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29056" w14:textId="281F02AC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Cinemax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1B595E7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88E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BC23" w14:textId="5413A6AC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Cinemax 2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335FC1F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A97B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BD53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HBO</w:t>
            </w:r>
          </w:p>
        </w:tc>
      </w:tr>
      <w:tr w:rsidR="004A7798" w:rsidRPr="004A7798" w14:paraId="6D766DA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063B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290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HBO2</w:t>
            </w:r>
          </w:p>
        </w:tc>
      </w:tr>
      <w:tr w:rsidR="004A7798" w:rsidRPr="004A7798" w14:paraId="21D35BC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682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A85F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HBO3</w:t>
            </w:r>
          </w:p>
        </w:tc>
      </w:tr>
      <w:tr w:rsidR="0072596B" w:rsidRPr="004A7798" w14:paraId="15AD253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BB432" w14:textId="4DCA0F42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98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CE07F" w14:textId="546F4530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Cinemax</w:t>
            </w:r>
          </w:p>
        </w:tc>
      </w:tr>
      <w:tr w:rsidR="004A7798" w:rsidRPr="004A7798" w14:paraId="26A20D7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4E0E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497D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Kanapé TV HD</w:t>
            </w:r>
          </w:p>
        </w:tc>
      </w:tr>
      <w:tr w:rsidR="0072596B" w:rsidRPr="004A7798" w14:paraId="63BD456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0879F" w14:textId="7BA72125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100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FB41B" w14:textId="25F753A2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Cinemax</w:t>
            </w:r>
            <w:r>
              <w:rPr>
                <w:rFonts w:ascii="TeleNeo Office" w:hAnsi="TeleNeo Office" w:cs="Calibri"/>
                <w:szCs w:val="24"/>
                <w:lang w:eastAsia="hu-HU"/>
              </w:rPr>
              <w:t xml:space="preserve"> 2</w:t>
            </w:r>
          </w:p>
        </w:tc>
      </w:tr>
      <w:tr w:rsidR="004A7798" w:rsidRPr="004A7798" w14:paraId="5349E45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B597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3C56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FunBox UHD</w:t>
            </w:r>
          </w:p>
        </w:tc>
      </w:tr>
      <w:tr w:rsidR="004A7798" w:rsidRPr="004A7798" w14:paraId="1D0F8EE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3C6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767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 Explore HD</w:t>
            </w:r>
          </w:p>
        </w:tc>
      </w:tr>
      <w:tr w:rsidR="004A7798" w:rsidRPr="004A7798" w14:paraId="40655D3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73E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C8CE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 Nature HD</w:t>
            </w:r>
          </w:p>
        </w:tc>
      </w:tr>
      <w:tr w:rsidR="004A7798" w:rsidRPr="004A7798" w14:paraId="47C3B34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F4A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3ADEB" w14:textId="4957621A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 History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6CFB5A0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1EA1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E1D6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Zenebutik</w:t>
            </w:r>
          </w:p>
        </w:tc>
      </w:tr>
      <w:tr w:rsidR="004A7798" w:rsidRPr="004A7798" w14:paraId="27EA560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955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DEB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Stingray Classica HD</w:t>
            </w:r>
          </w:p>
        </w:tc>
      </w:tr>
      <w:tr w:rsidR="004A7798" w:rsidRPr="004A7798" w14:paraId="1292BF4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56680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112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28846" w14:textId="5C7F0F90" w:rsidR="004A7798" w:rsidRPr="004A7798" w:rsidRDefault="002B5BFD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FEM3</w:t>
            </w:r>
          </w:p>
        </w:tc>
      </w:tr>
      <w:tr w:rsidR="004A7798" w:rsidRPr="004A7798" w14:paraId="3A57DFF3" w14:textId="77777777" w:rsidTr="004A7798">
        <w:trPr>
          <w:trHeight w:val="31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08BB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114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AB0D" w14:textId="6A936DB1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 xml:space="preserve">ATV </w:t>
            </w:r>
            <w:r w:rsidR="006A444E">
              <w:rPr>
                <w:rFonts w:ascii="TeleNeo Office" w:hAnsi="TeleNeo Office" w:cs="Calibri"/>
                <w:szCs w:val="24"/>
                <w:lang w:eastAsia="hu-HU"/>
              </w:rPr>
              <w:t xml:space="preserve">Extra 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HD</w:t>
            </w:r>
          </w:p>
        </w:tc>
      </w:tr>
      <w:tr w:rsidR="004A7798" w:rsidRPr="004A7798" w14:paraId="1268C5F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7390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3B3E2" w14:textId="40488538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Dikh TV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6A0DB15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0291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46D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1+1</w:t>
            </w:r>
          </w:p>
        </w:tc>
      </w:tr>
      <w:tr w:rsidR="004A7798" w:rsidRPr="004A7798" w14:paraId="04050C4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3D2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475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SAT1</w:t>
            </w:r>
          </w:p>
        </w:tc>
      </w:tr>
      <w:tr w:rsidR="004A7798" w:rsidRPr="004A7798" w14:paraId="1972BD0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B4F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92F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ZDF</w:t>
            </w:r>
          </w:p>
        </w:tc>
      </w:tr>
      <w:tr w:rsidR="004A7798" w:rsidRPr="004A7798" w14:paraId="3BEF632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B0D4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9B0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DE</w:t>
            </w:r>
          </w:p>
        </w:tc>
      </w:tr>
      <w:tr w:rsidR="004A7798" w:rsidRPr="004A7798" w14:paraId="1CE1BD8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ED2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279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ORF1</w:t>
            </w:r>
          </w:p>
        </w:tc>
      </w:tr>
      <w:tr w:rsidR="00E850C3" w:rsidRPr="004A7798" w14:paraId="5D23D2B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5B22D" w14:textId="349D8713" w:rsidR="00E850C3" w:rsidRPr="004A7798" w:rsidRDefault="00E850C3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12</w:t>
            </w:r>
            <w:r w:rsidR="001E2EAD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15AC4" w14:textId="287B5C5B" w:rsidR="00E850C3" w:rsidRPr="004A7798" w:rsidRDefault="00E850C3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CCTV</w:t>
            </w:r>
            <w:r w:rsidR="00CA51D4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</w:tr>
      <w:tr w:rsidR="004A7798" w:rsidRPr="004A7798" w14:paraId="701FAD6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1AC4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FD4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Mediaset Italia</w:t>
            </w:r>
          </w:p>
        </w:tc>
      </w:tr>
      <w:tr w:rsidR="004A7798" w:rsidRPr="004A7798" w14:paraId="2DA3174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C663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3A8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TVE</w:t>
            </w:r>
          </w:p>
        </w:tc>
      </w:tr>
      <w:tr w:rsidR="004A7798" w:rsidRPr="004A7798" w14:paraId="696CDEF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729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880A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TV5 Monde</w:t>
            </w:r>
          </w:p>
        </w:tc>
      </w:tr>
      <w:tr w:rsidR="004A7798" w:rsidRPr="004A7798" w14:paraId="7307846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3529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48462" w14:textId="29A6B15C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Nick JR</w:t>
            </w:r>
          </w:p>
        </w:tc>
      </w:tr>
      <w:tr w:rsidR="004A7798" w:rsidRPr="004A7798" w14:paraId="5231F98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7DB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137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EF8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TV2 Kids</w:t>
            </w:r>
          </w:p>
        </w:tc>
      </w:tr>
      <w:tr w:rsidR="004A7798" w:rsidRPr="004A7798" w14:paraId="2300D94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EED2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138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CD68" w14:textId="55BD33E4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Cartoon Network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45DEC52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BA7F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139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C920" w14:textId="738338A2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Cartoonito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52E8101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BAD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6806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Kölyökklub</w:t>
            </w:r>
          </w:p>
        </w:tc>
      </w:tr>
      <w:tr w:rsidR="004A7798" w:rsidRPr="004A7798" w14:paraId="75C094D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EDA3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33D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Fishing &amp; Hunting HD</w:t>
            </w:r>
          </w:p>
        </w:tc>
      </w:tr>
      <w:tr w:rsidR="004A7798" w:rsidRPr="004A7798" w14:paraId="0A13921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B5AC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6F14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Hustler TV</w:t>
            </w:r>
          </w:p>
        </w:tc>
      </w:tr>
      <w:tr w:rsidR="004A7798" w:rsidRPr="004A7798" w14:paraId="0F576F5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8D0B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B5A6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VIVID</w:t>
            </w:r>
          </w:p>
        </w:tc>
      </w:tr>
      <w:tr w:rsidR="004A7798" w:rsidRPr="004A7798" w14:paraId="0109C95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8361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04BD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Private TV</w:t>
            </w:r>
          </w:p>
        </w:tc>
      </w:tr>
      <w:tr w:rsidR="004A7798" w:rsidRPr="004A7798" w14:paraId="2884DCE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4FA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616C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Dorcel XXX HD</w:t>
            </w:r>
          </w:p>
        </w:tc>
      </w:tr>
      <w:tr w:rsidR="004A7798" w:rsidRPr="004A7798" w14:paraId="53D187B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945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3AD7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Penthouse Gold HD</w:t>
            </w:r>
          </w:p>
        </w:tc>
      </w:tr>
      <w:tr w:rsidR="004A7798" w:rsidRPr="004A7798" w14:paraId="5FA22E4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146A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FA10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KIKA</w:t>
            </w:r>
          </w:p>
        </w:tc>
      </w:tr>
      <w:tr w:rsidR="004A7798" w:rsidRPr="004A7798" w14:paraId="2EFF21A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69A0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159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0EBD" w14:textId="3521D17A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English Club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1FC7C31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A9D9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C0C7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 w:val="22"/>
                <w:szCs w:val="22"/>
                <w:lang w:eastAsia="hu-HU"/>
              </w:rPr>
            </w:pPr>
            <w:r w:rsidRPr="000B7064">
              <w:rPr>
                <w:rFonts w:ascii="TeleNeo Office" w:hAnsi="TeleNeo Office" w:cs="Calibri"/>
                <w:szCs w:val="24"/>
                <w:lang w:eastAsia="hu-HU"/>
              </w:rPr>
              <w:t>Max4 HD</w:t>
            </w:r>
          </w:p>
        </w:tc>
      </w:tr>
      <w:tr w:rsidR="004A7798" w:rsidRPr="004A7798" w14:paraId="11ADF4F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45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E6B7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Jocky TV</w:t>
            </w:r>
          </w:p>
        </w:tc>
      </w:tr>
      <w:tr w:rsidR="004A7798" w:rsidRPr="004A7798" w14:paraId="66AF385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C8A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04EE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 Mania HD</w:t>
            </w:r>
          </w:p>
        </w:tc>
      </w:tr>
      <w:tr w:rsidR="004A7798" w:rsidRPr="004A7798" w14:paraId="2ED91C2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19F0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E8A37" w14:textId="29BA265E" w:rsidR="004A7798" w:rsidRPr="004A7798" w:rsidRDefault="0041225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12259">
              <w:rPr>
                <w:rFonts w:ascii="TeleNeo Office" w:hAnsi="TeleNeo Office" w:cs="Calibri"/>
                <w:szCs w:val="24"/>
                <w:lang w:eastAsia="hu-HU"/>
              </w:rPr>
              <w:t>Viasat Epic Drama </w:t>
            </w:r>
            <w:r w:rsidR="004A7798" w:rsidRPr="004A7798">
              <w:rPr>
                <w:rFonts w:ascii="TeleNeo Office" w:hAnsi="TeleNeo Office" w:cs="Calibri"/>
                <w:szCs w:val="24"/>
                <w:lang w:eastAsia="hu-HU"/>
              </w:rPr>
              <w:t>HD</w:t>
            </w:r>
          </w:p>
        </w:tc>
      </w:tr>
      <w:tr w:rsidR="004A7798" w:rsidRPr="004A7798" w14:paraId="5BA15C6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9B22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5300E" w14:textId="390767F9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Viasat2</w:t>
            </w:r>
          </w:p>
        </w:tc>
      </w:tr>
      <w:tr w:rsidR="004A7798" w:rsidRPr="004A7798" w14:paraId="3C05109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DB0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3577" w14:textId="52FB4B93" w:rsidR="004A7798" w:rsidRPr="004A7798" w:rsidRDefault="00D86A05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 xml:space="preserve">AXN Crime </w:t>
            </w:r>
            <w:r w:rsidR="0072596B">
              <w:rPr>
                <w:rFonts w:ascii="TeleNeo Office" w:hAnsi="TeleNeo Office" w:cs="Calibri"/>
                <w:szCs w:val="24"/>
                <w:lang w:eastAsia="hu-HU"/>
              </w:rPr>
              <w:t>HD</w:t>
            </w:r>
          </w:p>
        </w:tc>
      </w:tr>
      <w:tr w:rsidR="004A7798" w:rsidRPr="004A7798" w14:paraId="2C09F3F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A3C1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FD98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GOLD</w:t>
            </w:r>
          </w:p>
        </w:tc>
      </w:tr>
      <w:tr w:rsidR="004A7798" w:rsidRPr="004A7798" w14:paraId="45E4DD0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0A98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4DB1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Sorozat+</w:t>
            </w:r>
          </w:p>
        </w:tc>
      </w:tr>
      <w:tr w:rsidR="004A7798" w:rsidRPr="004A7798" w14:paraId="15F8E3D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958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169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840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Moziverzum HD</w:t>
            </w:r>
          </w:p>
        </w:tc>
      </w:tr>
      <w:tr w:rsidR="004A7798" w:rsidRPr="004A7798" w14:paraId="2AB2546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A9CC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818A" w14:textId="54A03EAB" w:rsidR="004A7798" w:rsidRPr="004A7798" w:rsidRDefault="0041225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12259">
              <w:rPr>
                <w:rFonts w:ascii="TeleNeo Office" w:hAnsi="TeleNeo Office" w:cs="Calibri"/>
                <w:szCs w:val="24"/>
                <w:lang w:eastAsia="hu-HU"/>
              </w:rPr>
              <w:t>FILMBOX+ one</w:t>
            </w:r>
          </w:p>
        </w:tc>
      </w:tr>
      <w:tr w:rsidR="004A7798" w:rsidRPr="004A7798" w14:paraId="16E57FA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D32B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F3F8B" w14:textId="56D486DC" w:rsidR="004A7798" w:rsidRPr="004A7798" w:rsidRDefault="0041225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12259">
              <w:rPr>
                <w:rFonts w:ascii="TeleNeo Office" w:hAnsi="TeleNeo Office" w:cs="Calibri"/>
                <w:szCs w:val="24"/>
                <w:lang w:eastAsia="hu-HU"/>
              </w:rPr>
              <w:t>FILMBOX+ love&amp;crime</w:t>
            </w:r>
          </w:p>
        </w:tc>
      </w:tr>
      <w:tr w:rsidR="004A7798" w:rsidRPr="004A7798" w14:paraId="69BC528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F006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8933" w14:textId="438EF699" w:rsidR="004A7798" w:rsidRPr="004A7798" w:rsidRDefault="00412259" w:rsidP="00412259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12259">
              <w:rPr>
                <w:rFonts w:ascii="TeleNeo Office" w:hAnsi="TeleNeo Office" w:cs="Calibri"/>
                <w:szCs w:val="24"/>
                <w:lang w:eastAsia="hu-HU"/>
              </w:rPr>
              <w:t>FILMBOX+ comedy</w:t>
            </w:r>
            <w:r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042D457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5E4B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6597" w14:textId="2A088DA7" w:rsidR="004A7798" w:rsidRPr="004A7798" w:rsidRDefault="0041225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12259">
              <w:rPr>
                <w:rFonts w:ascii="TeleNeo Office" w:hAnsi="TeleNeo Office" w:cs="Calibri"/>
                <w:szCs w:val="24"/>
                <w:lang w:eastAsia="hu-HU"/>
              </w:rPr>
              <w:t>FILMBOX+ emotion</w:t>
            </w:r>
            <w:r w:rsidR="004A7798" w:rsidRPr="004A7798">
              <w:rPr>
                <w:rFonts w:ascii="TeleNeo Office" w:hAnsi="TeleNeo Office" w:cs="Calibri"/>
                <w:szCs w:val="24"/>
                <w:lang w:eastAsia="hu-HU"/>
              </w:rPr>
              <w:t xml:space="preserve"> HD</w:t>
            </w:r>
          </w:p>
        </w:tc>
      </w:tr>
      <w:tr w:rsidR="004A7798" w:rsidRPr="004A7798" w14:paraId="6DBA55B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EF0E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6FE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Moziklub</w:t>
            </w:r>
          </w:p>
        </w:tc>
      </w:tr>
      <w:tr w:rsidR="004A7798" w:rsidRPr="004A7798" w14:paraId="7F7F64A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7502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175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ADFF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Sorozatklub</w:t>
            </w:r>
          </w:p>
        </w:tc>
      </w:tr>
      <w:tr w:rsidR="004A7798" w:rsidRPr="004A7798" w14:paraId="19FEE3C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5CEB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E6D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FIT TV</w:t>
            </w:r>
          </w:p>
        </w:tc>
      </w:tr>
      <w:tr w:rsidR="004A7798" w:rsidRPr="004A7798" w14:paraId="600FBE2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5FD5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286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Apostol TV</w:t>
            </w:r>
          </w:p>
        </w:tc>
      </w:tr>
      <w:tr w:rsidR="004A7798" w:rsidRPr="004A7798" w14:paraId="17EF830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FC9B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A7DF9" w14:textId="609AF736" w:rsidR="004A7798" w:rsidRPr="004A7798" w:rsidRDefault="00DE4F2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NESHAMA TV</w:t>
            </w:r>
          </w:p>
        </w:tc>
      </w:tr>
      <w:tr w:rsidR="004A7798" w:rsidRPr="004A7798" w14:paraId="24E2801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2D85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8D4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EWTN</w:t>
            </w:r>
          </w:p>
        </w:tc>
      </w:tr>
      <w:tr w:rsidR="004A7798" w:rsidRPr="004A7798" w14:paraId="6BCB492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894A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C6BA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Heti Tv</w:t>
            </w:r>
          </w:p>
        </w:tc>
      </w:tr>
      <w:tr w:rsidR="004A7798" w:rsidRPr="004A7798" w14:paraId="733F99A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2225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BC8B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PAX TV</w:t>
            </w:r>
          </w:p>
        </w:tc>
      </w:tr>
      <w:tr w:rsidR="004A7798" w:rsidRPr="004A7798" w14:paraId="3F58EE1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639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186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CCC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D1 TV</w:t>
            </w:r>
          </w:p>
        </w:tc>
      </w:tr>
      <w:tr w:rsidR="004A7798" w:rsidRPr="004A7798" w14:paraId="3DB5BFB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236A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187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87AA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Jazz TV</w:t>
            </w:r>
          </w:p>
        </w:tc>
      </w:tr>
      <w:tr w:rsidR="004A7798" w:rsidRPr="004A7798" w14:paraId="5EA7D18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BD0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191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7E7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MR1</w:t>
            </w:r>
          </w:p>
        </w:tc>
      </w:tr>
      <w:tr w:rsidR="004A7798" w:rsidRPr="004A7798" w14:paraId="203D987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D0B0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192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06E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MR2</w:t>
            </w:r>
          </w:p>
        </w:tc>
      </w:tr>
      <w:tr w:rsidR="004A7798" w:rsidRPr="004A7798" w14:paraId="526E0FB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EE5F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193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512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MR3</w:t>
            </w:r>
          </w:p>
        </w:tc>
      </w:tr>
      <w:tr w:rsidR="004A7798" w:rsidRPr="004A7798" w14:paraId="00637D4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DFBC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0FDC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TÉKA</w:t>
            </w:r>
          </w:p>
        </w:tc>
      </w:tr>
      <w:tr w:rsidR="004A7798" w:rsidRPr="004A7798" w14:paraId="51469E4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9CE0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2D0F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Sopron Televízió</w:t>
            </w:r>
          </w:p>
        </w:tc>
      </w:tr>
      <w:tr w:rsidR="004A7798" w:rsidRPr="004A7798" w14:paraId="36985DE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E77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44F0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Tatabányai TV</w:t>
            </w:r>
          </w:p>
        </w:tc>
      </w:tr>
      <w:tr w:rsidR="004A7798" w:rsidRPr="004A7798" w14:paraId="5658736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6BD0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C78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Zalaegerszegi TV</w:t>
            </w:r>
          </w:p>
        </w:tc>
      </w:tr>
      <w:tr w:rsidR="004A7798" w:rsidRPr="004A7798" w14:paraId="4F4DEB1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04AE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7406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Kapos TV</w:t>
            </w:r>
          </w:p>
        </w:tc>
      </w:tr>
      <w:tr w:rsidR="004A7798" w:rsidRPr="004A7798" w14:paraId="450E1E0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06BA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EDC8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Szombathelyi Televízió</w:t>
            </w:r>
          </w:p>
        </w:tc>
      </w:tr>
      <w:tr w:rsidR="004A7798" w:rsidRPr="004A7798" w14:paraId="261093E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1B77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7B4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 Eger</w:t>
            </w:r>
          </w:p>
        </w:tc>
      </w:tr>
      <w:tr w:rsidR="004A7798" w:rsidRPr="004A7798" w14:paraId="1F612D8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7DC1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34E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Tisza tv</w:t>
            </w:r>
          </w:p>
        </w:tc>
      </w:tr>
      <w:tr w:rsidR="004A7798" w:rsidRPr="004A7798" w14:paraId="25491D3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C631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25B6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Miskolci VTV</w:t>
            </w:r>
          </w:p>
        </w:tc>
      </w:tr>
      <w:tr w:rsidR="004A7798" w:rsidRPr="004A7798" w14:paraId="0D0EA51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2939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A0D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Nyíregyházi TV</w:t>
            </w:r>
          </w:p>
        </w:tc>
      </w:tr>
      <w:tr w:rsidR="004A7798" w:rsidRPr="004A7798" w14:paraId="5478802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1075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3DBE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DTV (Debreceni Városi TV)</w:t>
            </w:r>
          </w:p>
        </w:tc>
      </w:tr>
      <w:tr w:rsidR="004A7798" w:rsidRPr="004A7798" w14:paraId="4A9E75D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8C0A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32C1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Kecskeméti Tv</w:t>
            </w:r>
          </w:p>
        </w:tc>
      </w:tr>
      <w:tr w:rsidR="004A7798" w:rsidRPr="004A7798" w14:paraId="6B234B6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CC2D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C130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Móranet TV</w:t>
            </w:r>
          </w:p>
        </w:tc>
      </w:tr>
      <w:tr w:rsidR="004A7798" w:rsidRPr="004A7798" w14:paraId="297CC39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0E0B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AE4E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Csaba TV</w:t>
            </w:r>
          </w:p>
        </w:tc>
      </w:tr>
      <w:tr w:rsidR="004A7798" w:rsidRPr="004A7798" w14:paraId="63593A9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745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A95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Városi Tv Szeged</w:t>
            </w:r>
          </w:p>
        </w:tc>
      </w:tr>
      <w:tr w:rsidR="004A7798" w:rsidRPr="004A7798" w14:paraId="70EA453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A6D1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770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Szolnok Tv</w:t>
            </w:r>
          </w:p>
        </w:tc>
      </w:tr>
      <w:tr w:rsidR="004A7798" w:rsidRPr="004A7798" w14:paraId="7ECEFEC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F3A3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DA0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Kanizsa TV</w:t>
            </w:r>
          </w:p>
        </w:tc>
      </w:tr>
      <w:tr w:rsidR="004A7798" w:rsidRPr="004A7798" w14:paraId="21B084E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14B9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F9A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Pannon TV</w:t>
            </w:r>
          </w:p>
        </w:tc>
      </w:tr>
      <w:tr w:rsidR="004A7798" w:rsidRPr="004A7798" w14:paraId="2329335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C8E5" w14:textId="2AACE3E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</w:t>
            </w:r>
            <w:r w:rsidR="00F76235">
              <w:rPr>
                <w:rFonts w:ascii="TeleNeo Office" w:hAnsi="TeleNeo Office" w:cs="Calibri"/>
                <w:szCs w:val="24"/>
                <w:lang w:eastAsia="hu-HU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DCE8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Fehérvár Televízió</w:t>
            </w:r>
          </w:p>
        </w:tc>
      </w:tr>
      <w:tr w:rsidR="004A7798" w:rsidRPr="004A7798" w14:paraId="2303561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354B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CE9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City TV (V. kerület)</w:t>
            </w:r>
          </w:p>
        </w:tc>
      </w:tr>
      <w:tr w:rsidR="004A7798" w:rsidRPr="004A7798" w14:paraId="64756DA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850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1AC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Vásárhelyi TV</w:t>
            </w:r>
          </w:p>
        </w:tc>
      </w:tr>
      <w:tr w:rsidR="004A7798" w:rsidRPr="004A7798" w14:paraId="2B0694C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D609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330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TV13</w:t>
            </w:r>
          </w:p>
        </w:tc>
      </w:tr>
      <w:tr w:rsidR="004A7798" w:rsidRPr="004A7798" w14:paraId="739DEDD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55C7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55D0" w14:textId="434179EE" w:rsidR="004A7798" w:rsidRPr="004A7798" w:rsidRDefault="00CE266E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Buda</w:t>
            </w:r>
            <w:r w:rsidR="004A7798" w:rsidRPr="004A7798">
              <w:rPr>
                <w:rFonts w:ascii="TeleNeo Office" w:hAnsi="TeleNeo Office" w:cs="Calibri"/>
                <w:szCs w:val="24"/>
                <w:lang w:eastAsia="hu-HU"/>
              </w:rPr>
              <w:t xml:space="preserve"> Televízió</w:t>
            </w:r>
          </w:p>
        </w:tc>
      </w:tr>
      <w:tr w:rsidR="004A7798" w:rsidRPr="004A7798" w14:paraId="75AE178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9624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C71F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Balaton TV</w:t>
            </w:r>
          </w:p>
        </w:tc>
      </w:tr>
      <w:tr w:rsidR="004A7798" w:rsidRPr="004A7798" w14:paraId="289F3ED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A8D3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166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7. TV</w:t>
            </w:r>
          </w:p>
        </w:tc>
      </w:tr>
      <w:tr w:rsidR="004A7798" w:rsidRPr="004A7798" w14:paraId="3562945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A690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C818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Makói Városi TV</w:t>
            </w:r>
          </w:p>
        </w:tc>
      </w:tr>
      <w:tr w:rsidR="004A7798" w:rsidRPr="004A7798" w14:paraId="7E6C279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132C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5FB7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Gyula TV</w:t>
            </w:r>
          </w:p>
        </w:tc>
      </w:tr>
      <w:tr w:rsidR="004A7798" w:rsidRPr="004A7798" w14:paraId="007E774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BBC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233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4AEB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Halom TV</w:t>
            </w:r>
          </w:p>
        </w:tc>
      </w:tr>
      <w:tr w:rsidR="004A7798" w:rsidRPr="004A7798" w14:paraId="1D3E3EB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810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234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107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Egyetem TV</w:t>
            </w:r>
          </w:p>
        </w:tc>
      </w:tr>
      <w:tr w:rsidR="004A7798" w:rsidRPr="004A7798" w14:paraId="696CC0C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918A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350B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Kistelek VTV</w:t>
            </w:r>
          </w:p>
        </w:tc>
      </w:tr>
      <w:tr w:rsidR="004A7798" w:rsidRPr="004A7798" w14:paraId="6052B1B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3CF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238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978F8" w14:textId="7AEEDA4E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Telekeszi</w:t>
            </w:r>
          </w:p>
        </w:tc>
      </w:tr>
      <w:tr w:rsidR="004A7798" w:rsidRPr="004A7798" w14:paraId="3B592A4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6BD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239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BCCB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Gyöngyösi VTV</w:t>
            </w:r>
          </w:p>
        </w:tc>
      </w:tr>
      <w:tr w:rsidR="004A7798" w:rsidRPr="004A7798" w14:paraId="1257DF8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963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9E30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TiszapART Tv</w:t>
            </w:r>
          </w:p>
        </w:tc>
      </w:tr>
      <w:tr w:rsidR="004A7798" w:rsidRPr="004A7798" w14:paraId="6368CEB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749A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242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B4E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Mosonmagyaróvár VTV</w:t>
            </w:r>
          </w:p>
        </w:tc>
      </w:tr>
      <w:tr w:rsidR="004A7798" w:rsidRPr="004A7798" w14:paraId="2DF0931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F49A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593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Budakalász TV</w:t>
            </w:r>
          </w:p>
        </w:tc>
      </w:tr>
      <w:tr w:rsidR="004A7798" w:rsidRPr="004A7798" w14:paraId="2F4D835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63E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C65E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Szentendre TV</w:t>
            </w:r>
          </w:p>
        </w:tc>
      </w:tr>
      <w:tr w:rsidR="004A7798" w:rsidRPr="004A7798" w14:paraId="785320F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952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44D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9.TV</w:t>
            </w:r>
          </w:p>
        </w:tc>
      </w:tr>
      <w:tr w:rsidR="004A7798" w:rsidRPr="004A7798" w14:paraId="42814AD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035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CEA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HVTV</w:t>
            </w:r>
          </w:p>
        </w:tc>
      </w:tr>
      <w:tr w:rsidR="004A7798" w:rsidRPr="004A7798" w14:paraId="7B1328C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0C4B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86E1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Williams TV</w:t>
            </w:r>
          </w:p>
        </w:tc>
      </w:tr>
      <w:tr w:rsidR="004A7798" w:rsidRPr="004A7798" w14:paraId="14DC9CB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AF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FD2F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BKTV</w:t>
            </w:r>
          </w:p>
        </w:tc>
      </w:tr>
      <w:tr w:rsidR="004A7798" w:rsidRPr="004A7798" w14:paraId="1B5E89B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56D5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0F11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Újbuda TV</w:t>
            </w:r>
          </w:p>
        </w:tc>
      </w:tr>
      <w:tr w:rsidR="004A7798" w:rsidRPr="004A7798" w14:paraId="6739A74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6742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858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Szentes TV</w:t>
            </w:r>
          </w:p>
        </w:tc>
      </w:tr>
      <w:tr w:rsidR="004A7798" w:rsidRPr="004A7798" w14:paraId="05DAC25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3CFE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96D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Tavi TV</w:t>
            </w:r>
          </w:p>
        </w:tc>
      </w:tr>
      <w:tr w:rsidR="004A7798" w:rsidRPr="004A7798" w14:paraId="1645287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D7C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96C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TV10</w:t>
            </w:r>
          </w:p>
        </w:tc>
      </w:tr>
      <w:tr w:rsidR="004A7798" w:rsidRPr="004A7798" w14:paraId="1231EE8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D351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A9C7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Kurca Tv</w:t>
            </w:r>
          </w:p>
        </w:tc>
      </w:tr>
      <w:tr w:rsidR="004A7798" w:rsidRPr="004A7798" w14:paraId="02C8A20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894B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60D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Cegléd TV</w:t>
            </w:r>
          </w:p>
        </w:tc>
      </w:tr>
      <w:tr w:rsidR="004A7798" w:rsidRPr="004A7798" w14:paraId="6482D3F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8C9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D48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Ipoly TV</w:t>
            </w:r>
          </w:p>
        </w:tc>
      </w:tr>
      <w:tr w:rsidR="004A7798" w:rsidRPr="004A7798" w14:paraId="35C8925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04D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C94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Ajka Tv</w:t>
            </w:r>
          </w:p>
        </w:tc>
      </w:tr>
      <w:tr w:rsidR="004A7798" w:rsidRPr="004A7798" w14:paraId="3B8F57F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3D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259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18F9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Centrum TV</w:t>
            </w:r>
          </w:p>
        </w:tc>
      </w:tr>
      <w:tr w:rsidR="004A7798" w:rsidRPr="004A7798" w14:paraId="2D12EDE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FA31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0477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Danubia TV</w:t>
            </w:r>
          </w:p>
        </w:tc>
      </w:tr>
      <w:tr w:rsidR="004A7798" w:rsidRPr="004A7798" w14:paraId="069A076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CE4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29F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OVTV</w:t>
            </w:r>
          </w:p>
        </w:tc>
      </w:tr>
      <w:tr w:rsidR="004A7798" w:rsidRPr="004A7798" w14:paraId="247A02C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BD5D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83D0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Orosháza VTV</w:t>
            </w:r>
          </w:p>
        </w:tc>
      </w:tr>
      <w:tr w:rsidR="004A7798" w:rsidRPr="004A7798" w14:paraId="728BE07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A0A1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15D1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KTV Esztergom</w:t>
            </w:r>
          </w:p>
        </w:tc>
      </w:tr>
      <w:tr w:rsidR="004A7798" w:rsidRPr="004A7798" w14:paraId="078EB20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005A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5EDB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Rákosmente TV</w:t>
            </w:r>
          </w:p>
        </w:tc>
      </w:tr>
      <w:tr w:rsidR="004A7798" w:rsidRPr="004A7798" w14:paraId="00ACA69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F55F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26FE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Bátor TV</w:t>
            </w:r>
          </w:p>
        </w:tc>
      </w:tr>
      <w:tr w:rsidR="004A7798" w:rsidRPr="004A7798" w14:paraId="5F2849C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AC5A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E0F2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Zemplén TV</w:t>
            </w:r>
          </w:p>
        </w:tc>
      </w:tr>
      <w:tr w:rsidR="004A7798" w:rsidRPr="004A7798" w14:paraId="7AE3583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3EFE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269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72DC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Somogy TV</w:t>
            </w:r>
          </w:p>
        </w:tc>
      </w:tr>
      <w:tr w:rsidR="004A7798" w:rsidRPr="004A7798" w14:paraId="77AC911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658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031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Mezőberény KTV</w:t>
            </w:r>
          </w:p>
        </w:tc>
      </w:tr>
      <w:tr w:rsidR="004A7798" w:rsidRPr="004A7798" w14:paraId="0AB00CC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318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63A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Füzesabony VTV</w:t>
            </w:r>
          </w:p>
        </w:tc>
      </w:tr>
      <w:tr w:rsidR="004A7798" w:rsidRPr="004A7798" w14:paraId="299F951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72C1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93F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Rábaközi</w:t>
            </w:r>
          </w:p>
        </w:tc>
      </w:tr>
      <w:tr w:rsidR="004A7798" w:rsidRPr="004A7798" w14:paraId="0C10E79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559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719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Obuda TV</w:t>
            </w:r>
          </w:p>
        </w:tc>
      </w:tr>
      <w:tr w:rsidR="004A7798" w:rsidRPr="004A7798" w14:paraId="6FA68D1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0BDB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AA84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Signal TV</w:t>
            </w:r>
          </w:p>
        </w:tc>
      </w:tr>
      <w:tr w:rsidR="004A7798" w:rsidRPr="004A7798" w14:paraId="117305C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0DCA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501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TelePaks</w:t>
            </w:r>
          </w:p>
        </w:tc>
      </w:tr>
      <w:tr w:rsidR="004A7798" w:rsidRPr="004A7798" w14:paraId="6EE2247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0572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CF2F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Pécs TV</w:t>
            </w:r>
          </w:p>
        </w:tc>
      </w:tr>
      <w:tr w:rsidR="004A7798" w:rsidRPr="004A7798" w14:paraId="33806CB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E5D5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279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F11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Promontor TV</w:t>
            </w:r>
          </w:p>
        </w:tc>
      </w:tr>
      <w:tr w:rsidR="004A7798" w:rsidRPr="004A7798" w14:paraId="24374DD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E02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ED5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XV TV</w:t>
            </w:r>
          </w:p>
        </w:tc>
      </w:tr>
      <w:tr w:rsidR="004A7798" w:rsidRPr="004A7798" w14:paraId="2DE2417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2E06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8272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Keszthely TV</w:t>
            </w:r>
          </w:p>
        </w:tc>
      </w:tr>
      <w:tr w:rsidR="004A7798" w:rsidRPr="004A7798" w14:paraId="7BC9F3E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F3E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E3E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Globo TV</w:t>
            </w:r>
          </w:p>
        </w:tc>
      </w:tr>
      <w:tr w:rsidR="004A7798" w:rsidRPr="004A7798" w14:paraId="036A27E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F77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AC23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Karcag TV</w:t>
            </w:r>
          </w:p>
        </w:tc>
      </w:tr>
      <w:tr w:rsidR="004A7798" w:rsidRPr="004A7798" w14:paraId="397E080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993E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A62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Tiszavasvári TV</w:t>
            </w:r>
          </w:p>
        </w:tc>
      </w:tr>
      <w:tr w:rsidR="004A7798" w:rsidRPr="004A7798" w14:paraId="6442648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FA6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11B5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Szarvas TV</w:t>
            </w:r>
          </w:p>
        </w:tc>
      </w:tr>
      <w:tr w:rsidR="004A7798" w:rsidRPr="004A7798" w14:paraId="6CD3F4F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7179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287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A41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Tatai TV</w:t>
            </w:r>
          </w:p>
        </w:tc>
      </w:tr>
      <w:tr w:rsidR="004A7798" w:rsidRPr="004A7798" w14:paraId="3043549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EC0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311E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Pilis TV</w:t>
            </w:r>
          </w:p>
        </w:tc>
      </w:tr>
      <w:tr w:rsidR="004A7798" w:rsidRPr="004A7798" w14:paraId="78BB4F4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1E89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289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5F09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Líceum TV</w:t>
            </w:r>
          </w:p>
        </w:tc>
      </w:tr>
      <w:tr w:rsidR="004A7798" w:rsidRPr="004A7798" w14:paraId="2040297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5E1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05A2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Körös TV</w:t>
            </w:r>
          </w:p>
        </w:tc>
      </w:tr>
      <w:tr w:rsidR="004A7798" w:rsidRPr="004A7798" w14:paraId="523C19B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BDC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3A1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Régió Plusz TV</w:t>
            </w:r>
          </w:p>
        </w:tc>
      </w:tr>
      <w:tr w:rsidR="004A7798" w:rsidRPr="004A7798" w14:paraId="4FB1C93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2C0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5C1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Dabas TV</w:t>
            </w:r>
          </w:p>
        </w:tc>
      </w:tr>
      <w:tr w:rsidR="004A7798" w:rsidRPr="004A7798" w14:paraId="1B97465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644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D17D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Hévíz TV</w:t>
            </w:r>
          </w:p>
        </w:tc>
      </w:tr>
      <w:tr w:rsidR="004A7798" w:rsidRPr="004A7798" w14:paraId="709A8F0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CE1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C56C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Csolnoki TV</w:t>
            </w:r>
          </w:p>
        </w:tc>
      </w:tr>
      <w:tr w:rsidR="004A7798" w:rsidRPr="004A7798" w14:paraId="353FCC8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AF6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E4F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Pápa TV</w:t>
            </w:r>
          </w:p>
        </w:tc>
      </w:tr>
      <w:tr w:rsidR="004A7798" w:rsidRPr="004A7798" w14:paraId="3415C12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176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A5A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Kétágú TV</w:t>
            </w:r>
          </w:p>
        </w:tc>
      </w:tr>
      <w:tr w:rsidR="004A7798" w:rsidRPr="004A7798" w14:paraId="5D7196E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961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299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AD9C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Bicske TV</w:t>
            </w:r>
          </w:p>
        </w:tc>
      </w:tr>
      <w:tr w:rsidR="004A7798" w:rsidRPr="004A7798" w14:paraId="1D0C7C4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8416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68C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Baja TV</w:t>
            </w:r>
          </w:p>
        </w:tc>
      </w:tr>
      <w:tr w:rsidR="004A7798" w:rsidRPr="004A7798" w14:paraId="1C14B18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839D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F874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Csongrád TV</w:t>
            </w:r>
          </w:p>
        </w:tc>
      </w:tr>
      <w:tr w:rsidR="004A7798" w:rsidRPr="004A7798" w14:paraId="1ABD66F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EAE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3A2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TV18</w:t>
            </w:r>
          </w:p>
        </w:tc>
      </w:tr>
      <w:tr w:rsidR="004A7798" w:rsidRPr="004A7798" w14:paraId="426C83E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3330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303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Gólya TV</w:t>
            </w:r>
          </w:p>
        </w:tc>
      </w:tr>
      <w:tr w:rsidR="004A7798" w:rsidRPr="004A7798" w14:paraId="4546DCC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21E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DB2F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Encs TV</w:t>
            </w:r>
          </w:p>
        </w:tc>
      </w:tr>
      <w:tr w:rsidR="004A7798" w:rsidRPr="004A7798" w14:paraId="4B74F35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C47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A1BA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Berente TV</w:t>
            </w:r>
          </w:p>
        </w:tc>
      </w:tr>
      <w:tr w:rsidR="004A7798" w:rsidRPr="004A7798" w14:paraId="1F15457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870F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0F6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Videokrónika</w:t>
            </w:r>
          </w:p>
        </w:tc>
      </w:tr>
      <w:tr w:rsidR="004A7798" w:rsidRPr="004A7798" w14:paraId="4396E78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7EEA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A79F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Kerekegyházi TV</w:t>
            </w:r>
          </w:p>
        </w:tc>
      </w:tr>
      <w:tr w:rsidR="004A7798" w:rsidRPr="004A7798" w14:paraId="39FB736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359B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309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145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Namény TV</w:t>
            </w:r>
          </w:p>
        </w:tc>
      </w:tr>
      <w:tr w:rsidR="004A7798" w:rsidRPr="004A7798" w14:paraId="42B15CF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6153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9F6E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TV2040</w:t>
            </w:r>
          </w:p>
        </w:tc>
      </w:tr>
      <w:tr w:rsidR="004A7798" w:rsidRPr="004A7798" w14:paraId="03495B6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895B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B45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SIXO TV</w:t>
            </w:r>
          </w:p>
        </w:tc>
      </w:tr>
      <w:tr w:rsidR="004A7798" w:rsidRPr="004A7798" w14:paraId="1464E91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5097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8DBC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Ózd VTV</w:t>
            </w:r>
          </w:p>
        </w:tc>
      </w:tr>
      <w:tr w:rsidR="004A7798" w:rsidRPr="004A7798" w14:paraId="498A6A2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ECB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8AB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Nagykállói TV</w:t>
            </w:r>
          </w:p>
        </w:tc>
      </w:tr>
      <w:tr w:rsidR="004A7798" w:rsidRPr="004A7798" w14:paraId="4FD5A56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79A2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0F22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Halas TV</w:t>
            </w:r>
          </w:p>
        </w:tc>
      </w:tr>
      <w:tr w:rsidR="004A7798" w:rsidRPr="004A7798" w14:paraId="56DACC5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7D40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D3E4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Edelény VTV</w:t>
            </w:r>
          </w:p>
        </w:tc>
      </w:tr>
      <w:tr w:rsidR="004A7798" w:rsidRPr="004A7798" w14:paraId="37D1A82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CEF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BDC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Gran TV</w:t>
            </w:r>
          </w:p>
        </w:tc>
      </w:tr>
      <w:tr w:rsidR="004A7798" w:rsidRPr="004A7798" w14:paraId="5121C64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601F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6DC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ES TV</w:t>
            </w:r>
          </w:p>
        </w:tc>
      </w:tr>
      <w:tr w:rsidR="004A7798" w:rsidRPr="004A7798" w14:paraId="34D36B4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19C1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320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17B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I kerületi helyi TV</w:t>
            </w:r>
          </w:p>
        </w:tc>
      </w:tr>
      <w:tr w:rsidR="00062746" w:rsidRPr="004A7798" w14:paraId="23DC0B3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839F3" w14:textId="0E3F5071" w:rsidR="00062746" w:rsidRPr="004A7798" w:rsidRDefault="0006274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323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41AFC" w14:textId="195BD474" w:rsidR="00062746" w:rsidRPr="004A7798" w:rsidRDefault="0006274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062746">
              <w:rPr>
                <w:rFonts w:ascii="TeleNeo Office" w:hAnsi="TeleNeo Office" w:cs="Calibri"/>
                <w:szCs w:val="24"/>
                <w:lang w:eastAsia="hu-HU"/>
              </w:rPr>
              <w:t>Tarjáni Falu TV</w:t>
            </w:r>
          </w:p>
        </w:tc>
      </w:tr>
      <w:tr w:rsidR="00062746" w:rsidRPr="004A7798" w14:paraId="6D4E44E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6552F" w14:textId="010B06CF" w:rsidR="00062746" w:rsidRPr="004A7798" w:rsidRDefault="0006274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324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6DB" w14:textId="6E09D37C" w:rsidR="00062746" w:rsidRPr="004A7798" w:rsidRDefault="0006274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062746">
              <w:rPr>
                <w:rFonts w:ascii="TeleNeo Office" w:hAnsi="TeleNeo Office" w:cs="Calibri"/>
                <w:szCs w:val="24"/>
                <w:lang w:eastAsia="hu-HU"/>
              </w:rPr>
              <w:t>Jánosháza TV</w:t>
            </w:r>
          </w:p>
        </w:tc>
      </w:tr>
      <w:tr w:rsidR="00062746" w:rsidRPr="004A7798" w14:paraId="3A9FD53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794F4" w14:textId="056BB2BD" w:rsidR="00062746" w:rsidRPr="004A7798" w:rsidRDefault="0006274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325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A2F28" w14:textId="1E2E0755" w:rsidR="00062746" w:rsidRPr="004A7798" w:rsidRDefault="00062746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062746">
              <w:rPr>
                <w:rFonts w:ascii="TeleNeo Office" w:hAnsi="TeleNeo Office" w:cs="Calibri"/>
                <w:szCs w:val="24"/>
                <w:lang w:eastAsia="hu-HU"/>
              </w:rPr>
              <w:t>D+ TV</w:t>
            </w:r>
          </w:p>
        </w:tc>
      </w:tr>
      <w:tr w:rsidR="00DA40F8" w:rsidRPr="004A7798" w14:paraId="793048F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7B845" w14:textId="05ADADBE" w:rsidR="00DA40F8" w:rsidRPr="004A7798" w:rsidRDefault="00DA40F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326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4DD72" w14:textId="3A37179E" w:rsidR="00DA40F8" w:rsidRPr="004A7798" w:rsidRDefault="00DA40F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DA40F8">
              <w:rPr>
                <w:rFonts w:ascii="TeleNeo Office" w:hAnsi="TeleNeo Office" w:cs="Calibri"/>
                <w:szCs w:val="24"/>
                <w:lang w:eastAsia="hu-HU"/>
              </w:rPr>
              <w:t>Mezőtúri Városi Televízió</w:t>
            </w:r>
          </w:p>
        </w:tc>
      </w:tr>
      <w:tr w:rsidR="00DA40F8" w:rsidRPr="004A7798" w14:paraId="4993455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9B25" w14:textId="03831639" w:rsidR="00DA40F8" w:rsidRPr="004A7798" w:rsidRDefault="00DA40F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327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BD626" w14:textId="67385E50" w:rsidR="00DA40F8" w:rsidRPr="004A7798" w:rsidRDefault="00DA40F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DA40F8">
              <w:rPr>
                <w:rFonts w:ascii="TeleNeo Office" w:hAnsi="TeleNeo Office" w:cs="Calibri"/>
                <w:szCs w:val="24"/>
                <w:lang w:eastAsia="hu-HU"/>
              </w:rPr>
              <w:t>Városi TV Mohács</w:t>
            </w:r>
          </w:p>
        </w:tc>
      </w:tr>
      <w:tr w:rsidR="00D87C47" w:rsidRPr="004A7798" w14:paraId="6FFCD9D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57EE3" w14:textId="1CCDCB2B" w:rsidR="00D87C47" w:rsidRDefault="00D87C47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328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18F8C" w14:textId="1B442801" w:rsidR="00D87C47" w:rsidRPr="00DA40F8" w:rsidRDefault="00D87C47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D87C47">
              <w:rPr>
                <w:rFonts w:ascii="TeleNeo Office" w:hAnsi="TeleNeo Office" w:cs="Calibri"/>
                <w:szCs w:val="24"/>
                <w:lang w:eastAsia="hu-HU"/>
              </w:rPr>
              <w:t>Berettyó Televízió</w:t>
            </w:r>
          </w:p>
        </w:tc>
      </w:tr>
      <w:tr w:rsidR="004A7798" w:rsidRPr="004A7798" w14:paraId="158C63C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815D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901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B44D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Kanapé TV</w:t>
            </w:r>
          </w:p>
        </w:tc>
      </w:tr>
      <w:tr w:rsidR="004A7798" w:rsidRPr="004A7798" w14:paraId="48CC299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101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A4F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Penthouse Gold</w:t>
            </w:r>
          </w:p>
        </w:tc>
      </w:tr>
      <w:tr w:rsidR="004A7798" w:rsidRPr="004A7798" w14:paraId="4A57F57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4821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F65F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Dorcel XXX</w:t>
            </w:r>
          </w:p>
        </w:tc>
      </w:tr>
      <w:tr w:rsidR="004A7798" w:rsidRPr="004A7798" w14:paraId="3BE53AD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FF72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915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9336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Fishing &amp; Hunting</w:t>
            </w:r>
          </w:p>
        </w:tc>
      </w:tr>
      <w:tr w:rsidR="004A7798" w:rsidRPr="004A7798" w14:paraId="1C12F4C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F878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F0C2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 Explore</w:t>
            </w:r>
          </w:p>
        </w:tc>
      </w:tr>
      <w:tr w:rsidR="004A7798" w:rsidRPr="004A7798" w14:paraId="4F44022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5A61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05A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 Nature</w:t>
            </w:r>
          </w:p>
        </w:tc>
      </w:tr>
      <w:tr w:rsidR="004A7798" w:rsidRPr="004A7798" w14:paraId="45A9E25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3B4D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5CB2" w14:textId="7EE875FB" w:rsidR="004A7798" w:rsidRPr="004A7798" w:rsidRDefault="00412259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12259">
              <w:rPr>
                <w:rFonts w:ascii="TeleNeo Office" w:hAnsi="TeleNeo Office" w:cs="Calibri"/>
                <w:szCs w:val="24"/>
                <w:lang w:eastAsia="hu-HU"/>
              </w:rPr>
              <w:t>Viasat Epic Drama </w:t>
            </w:r>
          </w:p>
        </w:tc>
      </w:tr>
      <w:tr w:rsidR="004A7798" w:rsidRPr="004A7798" w14:paraId="1BE3145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C2C7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D8C6" w14:textId="10027DEF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ax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</w:tr>
      <w:tr w:rsidR="004A7798" w:rsidRPr="004A7798" w14:paraId="7DF765A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F794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DBEA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 Mania</w:t>
            </w:r>
          </w:p>
        </w:tc>
      </w:tr>
      <w:tr w:rsidR="004A7798" w:rsidRPr="004A7798" w14:paraId="648B2F1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B95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D0F27" w14:textId="6979BD62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 xml:space="preserve">ATV </w:t>
            </w:r>
            <w:r w:rsidR="006A444E">
              <w:rPr>
                <w:rFonts w:ascii="TeleNeo Office" w:hAnsi="TeleNeo Office" w:cs="Calibri"/>
                <w:szCs w:val="24"/>
                <w:lang w:eastAsia="hu-HU"/>
              </w:rPr>
              <w:t>Extra</w:t>
            </w:r>
          </w:p>
        </w:tc>
      </w:tr>
      <w:tr w:rsidR="0072596B" w:rsidRPr="004A7798" w14:paraId="03A2A96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65C5" w14:textId="74627BEC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922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DF37C" w14:textId="0E959878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Cartoon Network</w:t>
            </w:r>
          </w:p>
        </w:tc>
      </w:tr>
      <w:tr w:rsidR="004A7798" w:rsidRPr="004A7798" w14:paraId="57B2D00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B9DF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6ECA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Stingray Classica</w:t>
            </w:r>
          </w:p>
        </w:tc>
      </w:tr>
      <w:tr w:rsidR="0072596B" w:rsidRPr="004A7798" w14:paraId="16FB60E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26F24" w14:textId="71E7AB02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939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E9A1F" w14:textId="6A3577AE" w:rsidR="0072596B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Izaura TV</w:t>
            </w:r>
          </w:p>
        </w:tc>
      </w:tr>
      <w:tr w:rsidR="004A7798" w:rsidRPr="004A7798" w14:paraId="45769A4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E62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F83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BBC Earth</w:t>
            </w:r>
          </w:p>
        </w:tc>
      </w:tr>
      <w:tr w:rsidR="004A7798" w:rsidRPr="004A7798" w14:paraId="443ED14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1C4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B418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Animal Planet</w:t>
            </w:r>
          </w:p>
        </w:tc>
      </w:tr>
      <w:tr w:rsidR="004A7798" w:rsidRPr="004A7798" w14:paraId="7F220ED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8CA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C5E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 Paprika</w:t>
            </w:r>
          </w:p>
        </w:tc>
      </w:tr>
      <w:tr w:rsidR="004A7798" w:rsidRPr="004A7798" w14:paraId="43BD37A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A1A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A286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HGTV</w:t>
            </w:r>
          </w:p>
        </w:tc>
      </w:tr>
      <w:tr w:rsidR="004A7798" w:rsidRPr="004A7798" w14:paraId="36CBFAD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E120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5C3F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Spektrum</w:t>
            </w:r>
          </w:p>
        </w:tc>
      </w:tr>
      <w:tr w:rsidR="004A7798" w:rsidRPr="004A7798" w14:paraId="4F2DB0A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35D6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31AF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HISTORY</w:t>
            </w:r>
          </w:p>
        </w:tc>
      </w:tr>
      <w:tr w:rsidR="004A7798" w:rsidRPr="004A7798" w14:paraId="2A505B6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980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A7E6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Travel Channel</w:t>
            </w:r>
          </w:p>
        </w:tc>
      </w:tr>
      <w:tr w:rsidR="004A7798" w:rsidRPr="004A7798" w14:paraId="77ED65E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EA54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6829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Nat Geo Wild</w:t>
            </w:r>
          </w:p>
        </w:tc>
      </w:tr>
      <w:tr w:rsidR="004A7798" w:rsidRPr="004A7798" w14:paraId="59B1A27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B107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1620" w14:textId="1EC066CD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National Geographic</w:t>
            </w:r>
          </w:p>
        </w:tc>
      </w:tr>
      <w:tr w:rsidR="004A7798" w:rsidRPr="004A7798" w14:paraId="028F524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7F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25FB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Discovery Channel</w:t>
            </w:r>
          </w:p>
        </w:tc>
      </w:tr>
      <w:tr w:rsidR="004A7798" w:rsidRPr="004A7798" w14:paraId="43C203D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4B40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C486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ID</w:t>
            </w:r>
          </w:p>
        </w:tc>
      </w:tr>
      <w:tr w:rsidR="004A7798" w:rsidRPr="004A7798" w14:paraId="17E3944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B27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955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A28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Galaxy4</w:t>
            </w:r>
          </w:p>
        </w:tc>
      </w:tr>
      <w:tr w:rsidR="004A7798" w:rsidRPr="004A7798" w14:paraId="1CA8FB1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FAA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AC29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Magyar Mozi TV</w:t>
            </w:r>
          </w:p>
        </w:tc>
      </w:tr>
      <w:tr w:rsidR="004A7798" w:rsidRPr="004A7798" w14:paraId="4147392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9D7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958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5A3B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AMC</w:t>
            </w:r>
          </w:p>
        </w:tc>
      </w:tr>
      <w:tr w:rsidR="004A7798" w:rsidRPr="004A7798" w14:paraId="1D612A8A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E03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959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F782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AXN</w:t>
            </w:r>
          </w:p>
        </w:tc>
      </w:tr>
      <w:tr w:rsidR="004A7798" w:rsidRPr="004A7798" w14:paraId="1957A87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B6B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685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Cool</w:t>
            </w:r>
          </w:p>
        </w:tc>
      </w:tr>
      <w:tr w:rsidR="004A7798" w:rsidRPr="004A7798" w14:paraId="3373A192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315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D2C2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Film4</w:t>
            </w:r>
          </w:p>
        </w:tc>
      </w:tr>
      <w:tr w:rsidR="004A7798" w:rsidRPr="004A7798" w14:paraId="178B300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29D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FC97" w14:textId="5B119D78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atch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</w:tr>
      <w:tr w:rsidR="004A7798" w:rsidRPr="004A7798" w14:paraId="50A8C6E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F650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6C26" w14:textId="5C6AFD48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rena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</w:tr>
      <w:tr w:rsidR="004A7798" w:rsidRPr="004A7798" w14:paraId="6D75E7D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317E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FB8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Spíler2 TV</w:t>
            </w:r>
          </w:p>
        </w:tc>
      </w:tr>
      <w:tr w:rsidR="004A7798" w:rsidRPr="004A7798" w14:paraId="17C025C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D259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7C1B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Spíler1 TV</w:t>
            </w:r>
          </w:p>
        </w:tc>
      </w:tr>
      <w:tr w:rsidR="004A7798" w:rsidRPr="004A7798" w14:paraId="75A93A6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562D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E748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Eurosport2</w:t>
            </w:r>
          </w:p>
        </w:tc>
      </w:tr>
      <w:tr w:rsidR="004A7798" w:rsidRPr="004A7798" w14:paraId="132DEBE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1852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F564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Sport2</w:t>
            </w:r>
          </w:p>
        </w:tc>
      </w:tr>
      <w:tr w:rsidR="004A7798" w:rsidRPr="004A7798" w14:paraId="7B28385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F343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969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DAA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Eurosport</w:t>
            </w:r>
          </w:p>
        </w:tc>
      </w:tr>
      <w:tr w:rsidR="004A7798" w:rsidRPr="004A7798" w14:paraId="671E3E6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6759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F1C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Sport1</w:t>
            </w:r>
          </w:p>
        </w:tc>
      </w:tr>
      <w:tr w:rsidR="004A7798" w:rsidRPr="004A7798" w14:paraId="266D301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CFC3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49B0E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HÁROM</w:t>
            </w:r>
          </w:p>
        </w:tc>
      </w:tr>
      <w:tr w:rsidR="004A7798" w:rsidRPr="004A7798" w14:paraId="53351CF8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D18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5D6FA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Sláger TV</w:t>
            </w:r>
          </w:p>
        </w:tc>
      </w:tr>
      <w:tr w:rsidR="004A7798" w:rsidRPr="004A7798" w14:paraId="3D72376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5428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5956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Spektrum Home</w:t>
            </w:r>
          </w:p>
        </w:tc>
      </w:tr>
      <w:tr w:rsidR="004A7798" w:rsidRPr="004A7798" w14:paraId="16FFAA11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4958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lastRenderedPageBreak/>
              <w:t>974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3D5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Moziverzum</w:t>
            </w:r>
          </w:p>
        </w:tc>
      </w:tr>
      <w:tr w:rsidR="004A7798" w:rsidRPr="004A7798" w14:paraId="02752F9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C0CE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61F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Mozi+</w:t>
            </w:r>
          </w:p>
        </w:tc>
      </w:tr>
      <w:tr w:rsidR="004A7798" w:rsidRPr="004A7798" w14:paraId="7EBD6B9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FBA4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A0A64" w14:textId="5BA249EE" w:rsidR="004A7798" w:rsidRPr="004A7798" w:rsidRDefault="0072596B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Viasat6</w:t>
            </w:r>
          </w:p>
        </w:tc>
      </w:tr>
      <w:tr w:rsidR="004A7798" w:rsidRPr="004A7798" w14:paraId="3B244A1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F10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F282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Da Vinci</w:t>
            </w:r>
          </w:p>
        </w:tc>
      </w:tr>
      <w:tr w:rsidR="004A7798" w:rsidRPr="004A7798" w14:paraId="77F1493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C349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A80E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Euronews HD</w:t>
            </w:r>
          </w:p>
        </w:tc>
      </w:tr>
      <w:tr w:rsidR="004A7798" w:rsidRPr="004A7798" w14:paraId="693EFD7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358B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979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031AF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OzoneTV</w:t>
            </w:r>
          </w:p>
        </w:tc>
      </w:tr>
      <w:tr w:rsidR="004A7798" w:rsidRPr="004A7798" w14:paraId="6108663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F621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5F8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LifeTV</w:t>
            </w:r>
          </w:p>
        </w:tc>
      </w:tr>
      <w:tr w:rsidR="004A7798" w:rsidRPr="004A7798" w14:paraId="6C38916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6E69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CE35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 Café</w:t>
            </w:r>
          </w:p>
        </w:tc>
      </w:tr>
      <w:tr w:rsidR="004A7798" w:rsidRPr="004A7798" w14:paraId="66A0868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226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4DA5" w14:textId="406DF832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</w:t>
            </w:r>
            <w:r w:rsidR="00B55CB3">
              <w:rPr>
                <w:rFonts w:ascii="TeleNeo Office" w:hAnsi="TeleNeo Office" w:cs="Calibri"/>
                <w:szCs w:val="24"/>
                <w:lang w:eastAsia="hu-HU"/>
              </w:rPr>
              <w:t>tory</w:t>
            </w: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4</w:t>
            </w:r>
          </w:p>
        </w:tc>
      </w:tr>
      <w:tr w:rsidR="004A7798" w:rsidRPr="004A7798" w14:paraId="1C663AAE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111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68F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PRIME</w:t>
            </w:r>
          </w:p>
        </w:tc>
      </w:tr>
      <w:tr w:rsidR="004A7798" w:rsidRPr="004A7798" w14:paraId="4010FAF5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5E25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78E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Super TV2</w:t>
            </w:r>
          </w:p>
        </w:tc>
      </w:tr>
      <w:tr w:rsidR="004A7798" w:rsidRPr="004A7798" w14:paraId="286E86E0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8613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58CF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 KETTŐ</w:t>
            </w:r>
          </w:p>
        </w:tc>
      </w:tr>
      <w:tr w:rsidR="004A7798" w:rsidRPr="004A7798" w14:paraId="716C570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055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F66E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TV4</w:t>
            </w:r>
          </w:p>
        </w:tc>
      </w:tr>
      <w:tr w:rsidR="004A7798" w:rsidRPr="004A7798" w14:paraId="60464E9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3ABF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814E3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VIASAT3</w:t>
            </w:r>
          </w:p>
        </w:tc>
      </w:tr>
      <w:tr w:rsidR="004A7798" w:rsidRPr="004A7798" w14:paraId="6A5CD2BD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1AFB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473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Film+</w:t>
            </w:r>
          </w:p>
        </w:tc>
      </w:tr>
      <w:tr w:rsidR="004A7798" w:rsidRPr="004A7798" w14:paraId="3EC5E2F6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85D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989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23A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Hír TV</w:t>
            </w:r>
          </w:p>
        </w:tc>
      </w:tr>
      <w:tr w:rsidR="004A7798" w:rsidRPr="004A7798" w14:paraId="5FBC3D53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C5A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03D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ATV</w:t>
            </w:r>
          </w:p>
        </w:tc>
      </w:tr>
      <w:tr w:rsidR="004A7798" w:rsidRPr="004A7798" w14:paraId="4D624F7B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97A69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DF2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TV2</w:t>
            </w:r>
          </w:p>
        </w:tc>
      </w:tr>
      <w:tr w:rsidR="004A7798" w:rsidRPr="004A7798" w14:paraId="4A3DD1E4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FEEA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AB9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RTL</w:t>
            </w:r>
          </w:p>
        </w:tc>
      </w:tr>
      <w:tr w:rsidR="004A7798" w:rsidRPr="004A7798" w14:paraId="18BD442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F25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DDA1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M5</w:t>
            </w:r>
          </w:p>
        </w:tc>
      </w:tr>
      <w:tr w:rsidR="004A7798" w:rsidRPr="004A7798" w14:paraId="40FC9E79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5DC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FAA0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Duna World/M4Sport+</w:t>
            </w:r>
          </w:p>
        </w:tc>
      </w:tr>
      <w:tr w:rsidR="004A7798" w:rsidRPr="004A7798" w14:paraId="118B1D27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5356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D9BD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M4 Sport</w:t>
            </w:r>
          </w:p>
        </w:tc>
      </w:tr>
      <w:tr w:rsidR="004A7798" w:rsidRPr="004A7798" w14:paraId="448FDDEC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A0D74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2DC07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Duna TV</w:t>
            </w:r>
          </w:p>
        </w:tc>
      </w:tr>
      <w:tr w:rsidR="004A7798" w:rsidRPr="004A7798" w14:paraId="040726BF" w14:textId="77777777" w:rsidTr="004A7798">
        <w:trPr>
          <w:trHeight w:val="3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775B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CC8FC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M2</w:t>
            </w:r>
          </w:p>
        </w:tc>
      </w:tr>
      <w:tr w:rsidR="004A7798" w:rsidRPr="004A7798" w14:paraId="2833CB9B" w14:textId="77777777" w:rsidTr="004A7798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660D88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999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21F152" w14:textId="77777777" w:rsidR="004A7798" w:rsidRPr="004A7798" w:rsidRDefault="004A7798" w:rsidP="00BF4E01">
            <w:pPr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 w:rsidRPr="004A7798">
              <w:rPr>
                <w:rFonts w:ascii="TeleNeo Office" w:hAnsi="TeleNeo Office" w:cs="Calibri"/>
                <w:szCs w:val="24"/>
                <w:lang w:eastAsia="hu-HU"/>
              </w:rPr>
              <w:t>M1</w:t>
            </w:r>
          </w:p>
        </w:tc>
      </w:tr>
    </w:tbl>
    <w:p w14:paraId="076C4A99" w14:textId="391A9BB1" w:rsidR="00BB0350" w:rsidRDefault="00BB0350" w:rsidP="00BF4E01">
      <w:pPr>
        <w:spacing w:line="220" w:lineRule="exact"/>
        <w:jc w:val="center"/>
        <w:rPr>
          <w:rFonts w:ascii="TeleNeo Office" w:hAnsi="TeleNeo Office"/>
        </w:rPr>
      </w:pPr>
    </w:p>
    <w:p w14:paraId="4CD3B1D6" w14:textId="705A4517" w:rsidR="0042574E" w:rsidRDefault="0042574E" w:rsidP="00BF4E01">
      <w:pPr>
        <w:jc w:val="center"/>
        <w:rPr>
          <w:rFonts w:ascii="TeleNeo Office" w:hAnsi="TeleNeo Office"/>
        </w:rPr>
      </w:pPr>
      <w:r>
        <w:rPr>
          <w:rFonts w:ascii="TeleNeo Office" w:hAnsi="TeleNeo Office"/>
        </w:rPr>
        <w:br w:type="page"/>
      </w:r>
    </w:p>
    <w:bookmarkEnd w:id="0"/>
    <w:p w14:paraId="2D343460" w14:textId="185B1701" w:rsidR="0042574E" w:rsidRDefault="0042574E" w:rsidP="00BF4E01">
      <w:pPr>
        <w:spacing w:line="220" w:lineRule="exact"/>
        <w:jc w:val="center"/>
        <w:rPr>
          <w:rFonts w:ascii="TeleNeo Office" w:hAnsi="TeleNeo Office"/>
        </w:rPr>
      </w:pPr>
      <w:r>
        <w:rPr>
          <w:rFonts w:ascii="Tele-GroteskEENor" w:hAnsi="Tele-GroteskEENor"/>
          <w:noProof/>
          <w:color w:val="5F605F"/>
          <w:sz w:val="22"/>
          <w:lang w:eastAsia="hu-HU"/>
        </w:rPr>
        <w:lastRenderedPageBreak/>
        <mc:AlternateContent>
          <mc:Choice Requires="wps">
            <w:drawing>
              <wp:anchor distT="0" distB="269875" distL="114300" distR="114300" simplePos="0" relativeHeight="251659776" behindDoc="0" locked="0" layoutInCell="1" allowOverlap="1" wp14:anchorId="3A5B6486" wp14:editId="798E35BC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524500" cy="1710690"/>
                <wp:effectExtent l="0" t="0" r="0" b="3810"/>
                <wp:wrapTopAndBottom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71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BED83" w14:textId="35C19E7F" w:rsidR="0042574E" w:rsidRPr="00982358" w:rsidRDefault="0042574E" w:rsidP="0042574E">
                            <w:pPr>
                              <w:spacing w:after="240" w:line="276" w:lineRule="auto"/>
                              <w:rPr>
                                <w:rFonts w:ascii="TeleNeo Office ExtraBold" w:hAnsi="TeleNeo Office ExtraBold"/>
                                <w:color w:val="262626" w:themeColor="text1" w:themeTint="D9"/>
                                <w:sz w:val="32"/>
                                <w:szCs w:val="24"/>
                              </w:rPr>
                            </w:pPr>
                            <w:r w:rsidRPr="00982358">
                              <w:rPr>
                                <w:rFonts w:ascii="TeleNeo Office ExtraBold" w:hAnsi="TeleNeo Office ExtraBold"/>
                                <w:color w:val="262626" w:themeColor="text1" w:themeTint="D9"/>
                                <w:sz w:val="32"/>
                                <w:szCs w:val="24"/>
                              </w:rPr>
                              <w:t>Általános EPG sorrend 2020. szeptember 4. előtti IPTV csomagokban, önálló Telekom TV GO előfizetéseknél, illetve digitális kábeltévén</w:t>
                            </w:r>
                          </w:p>
                          <w:p w14:paraId="29438944" w14:textId="4E21375A" w:rsidR="0042574E" w:rsidRPr="00982358" w:rsidRDefault="0042574E" w:rsidP="0042574E">
                            <w:pPr>
                              <w:spacing w:after="240"/>
                              <w:jc w:val="both"/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28"/>
                                <w:szCs w:val="22"/>
                              </w:rPr>
                            </w:pPr>
                            <w:r w:rsidRPr="00982358"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28"/>
                                <w:szCs w:val="22"/>
                              </w:rPr>
                              <w:t xml:space="preserve">Az elérhető csatornák az előfizetett </w:t>
                            </w:r>
                            <w:r w:rsidR="00982358"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28"/>
                                <w:szCs w:val="22"/>
                              </w:rPr>
                              <w:t>díj</w:t>
                            </w:r>
                            <w:r w:rsidRPr="00982358"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28"/>
                                <w:szCs w:val="22"/>
                              </w:rPr>
                              <w:t>csomagtól és technológiától függenek</w:t>
                            </w:r>
                            <w:r w:rsidR="00366F92" w:rsidRPr="00982358"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28"/>
                                <w:szCs w:val="22"/>
                              </w:rPr>
                              <w:t>!</w:t>
                            </w:r>
                            <w:r w:rsidRPr="00982358">
                              <w:rPr>
                                <w:rFonts w:ascii="TeleNeo Office Medium" w:hAnsi="TeleNeo Office Medium"/>
                                <w:color w:val="262626" w:themeColor="text1" w:themeTint="D9"/>
                                <w:sz w:val="28"/>
                                <w:szCs w:val="22"/>
                              </w:rPr>
                              <w:t xml:space="preserve"> </w:t>
                            </w:r>
                          </w:p>
                          <w:p w14:paraId="1EF5C4E8" w14:textId="77777777" w:rsidR="0042574E" w:rsidRPr="00982358" w:rsidRDefault="0042574E" w:rsidP="0042574E">
                            <w:pPr>
                              <w:spacing w:after="240"/>
                              <w:jc w:val="both"/>
                              <w:rPr>
                                <w:rFonts w:ascii="TeleNeo Office" w:hAnsi="TeleNeo Office"/>
                                <w:color w:val="404040" w:themeColor="text1" w:themeTint="BF"/>
                              </w:rPr>
                            </w:pPr>
                            <w:r w:rsidRPr="00982358">
                              <w:rPr>
                                <w:rFonts w:ascii="TeleNeo Office Thin" w:hAnsi="TeleNeo Office Thin"/>
                                <w:color w:val="404040" w:themeColor="text1" w:themeTint="BF"/>
                              </w:rPr>
                              <w:t>Az elosztott helyi televíziók részletes listáját és a településeket, amelyeken azok elérhetők, az ÁSZF 2./d függeléke tartalmazza</w:t>
                            </w:r>
                            <w:r w:rsidRPr="00982358">
                              <w:rPr>
                                <w:rFonts w:ascii="TeleNeo Office" w:hAnsi="TeleNeo Office"/>
                                <w:color w:val="404040" w:themeColor="text1" w:themeTint="B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B6486" id="_x0000_s1027" type="#_x0000_t202" style="position:absolute;left:0;text-align:left;margin-left:0;margin-top:0;width:435pt;height:134.7pt;z-index:251659776;visibility:visible;mso-wrap-style:square;mso-width-percent:0;mso-height-percent:0;mso-wrap-distance-left:9pt;mso-wrap-distance-top:0;mso-wrap-distance-right:9pt;mso-wrap-distance-bottom:21.25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" filled="f" stroked="f">
                <v:textbox inset="0,0,0,0">
                  <w:txbxContent>
                    <w:p w14:paraId="4D2BED83" w14:textId="35C19E7F" w:rsidR="0042574E" w:rsidRPr="00982358" w:rsidRDefault="0042574E" w:rsidP="0042574E">
                      <w:pPr>
                        <w:spacing w:after="240" w:line="276" w:lineRule="auto"/>
                        <w:rPr>
                          <w:rFonts w:ascii="TeleNeo Office ExtraBold" w:hAnsi="TeleNeo Office ExtraBold"/>
                          <w:color w:val="262626" w:themeColor="text1" w:themeTint="D9"/>
                          <w:sz w:val="32"/>
                          <w:szCs w:val="24"/>
                        </w:rPr>
                      </w:pPr>
                      <w:r w:rsidRPr="00982358">
                        <w:rPr>
                          <w:rFonts w:ascii="TeleNeo Office ExtraBold" w:hAnsi="TeleNeo Office ExtraBold"/>
                          <w:color w:val="262626" w:themeColor="text1" w:themeTint="D9"/>
                          <w:sz w:val="32"/>
                          <w:szCs w:val="24"/>
                        </w:rPr>
                        <w:t>Általános EPG sorrend 2020. szeptember 4. előtti IPTV csomagokban, önálló Telekom TV GO előfizetéseknél, illetve digitális kábeltévén</w:t>
                      </w:r>
                    </w:p>
                    <w:p w14:paraId="29438944" w14:textId="4E21375A" w:rsidR="0042574E" w:rsidRPr="00982358" w:rsidRDefault="0042574E" w:rsidP="0042574E">
                      <w:pPr>
                        <w:spacing w:after="240"/>
                        <w:jc w:val="both"/>
                        <w:rPr>
                          <w:rFonts w:ascii="TeleNeo Office Medium" w:hAnsi="TeleNeo Office Medium"/>
                          <w:color w:val="262626" w:themeColor="text1" w:themeTint="D9"/>
                          <w:sz w:val="28"/>
                          <w:szCs w:val="22"/>
                        </w:rPr>
                      </w:pPr>
                      <w:r w:rsidRPr="00982358">
                        <w:rPr>
                          <w:rFonts w:ascii="TeleNeo Office Medium" w:hAnsi="TeleNeo Office Medium"/>
                          <w:color w:val="262626" w:themeColor="text1" w:themeTint="D9"/>
                          <w:sz w:val="28"/>
                          <w:szCs w:val="22"/>
                        </w:rPr>
                        <w:t xml:space="preserve">Az elérhető csatornák az előfizetett </w:t>
                      </w:r>
                      <w:r w:rsidR="00982358">
                        <w:rPr>
                          <w:rFonts w:ascii="TeleNeo Office Medium" w:hAnsi="TeleNeo Office Medium"/>
                          <w:color w:val="262626" w:themeColor="text1" w:themeTint="D9"/>
                          <w:sz w:val="28"/>
                          <w:szCs w:val="22"/>
                        </w:rPr>
                        <w:t>díj</w:t>
                      </w:r>
                      <w:r w:rsidRPr="00982358">
                        <w:rPr>
                          <w:rFonts w:ascii="TeleNeo Office Medium" w:hAnsi="TeleNeo Office Medium"/>
                          <w:color w:val="262626" w:themeColor="text1" w:themeTint="D9"/>
                          <w:sz w:val="28"/>
                          <w:szCs w:val="22"/>
                        </w:rPr>
                        <w:t>csomagtól és technológiától függenek</w:t>
                      </w:r>
                      <w:r w:rsidR="00366F92" w:rsidRPr="00982358">
                        <w:rPr>
                          <w:rFonts w:ascii="TeleNeo Office Medium" w:hAnsi="TeleNeo Office Medium"/>
                          <w:color w:val="262626" w:themeColor="text1" w:themeTint="D9"/>
                          <w:sz w:val="28"/>
                          <w:szCs w:val="22"/>
                        </w:rPr>
                        <w:t>!</w:t>
                      </w:r>
                      <w:r w:rsidRPr="00982358">
                        <w:rPr>
                          <w:rFonts w:ascii="TeleNeo Office Medium" w:hAnsi="TeleNeo Office Medium"/>
                          <w:color w:val="262626" w:themeColor="text1" w:themeTint="D9"/>
                          <w:sz w:val="28"/>
                          <w:szCs w:val="22"/>
                        </w:rPr>
                        <w:t xml:space="preserve"> </w:t>
                      </w:r>
                    </w:p>
                    <w:p w14:paraId="1EF5C4E8" w14:textId="77777777" w:rsidR="0042574E" w:rsidRPr="00982358" w:rsidRDefault="0042574E" w:rsidP="0042574E">
                      <w:pPr>
                        <w:spacing w:after="240"/>
                        <w:jc w:val="both"/>
                        <w:rPr>
                          <w:rFonts w:ascii="TeleNeo Office" w:hAnsi="TeleNeo Office"/>
                          <w:color w:val="404040" w:themeColor="text1" w:themeTint="BF"/>
                        </w:rPr>
                      </w:pPr>
                      <w:r w:rsidRPr="00982358">
                        <w:rPr>
                          <w:rFonts w:ascii="TeleNeo Office Thin" w:hAnsi="TeleNeo Office Thin"/>
                          <w:color w:val="404040" w:themeColor="text1" w:themeTint="BF"/>
                        </w:rPr>
                        <w:t>Az elosztott helyi televíziók részletes listáját és a településeket, amelyeken azok elérhetők, az ÁSZF 2./d függeléke tartalmazza</w:t>
                      </w:r>
                      <w:r w:rsidRPr="00982358">
                        <w:rPr>
                          <w:rFonts w:ascii="TeleNeo Office" w:hAnsi="TeleNeo Office"/>
                          <w:color w:val="404040" w:themeColor="text1" w:themeTint="BF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W w:w="4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3600"/>
      </w:tblGrid>
      <w:tr w:rsidR="0016603A" w:rsidRPr="00982358" w14:paraId="0E953EE3" w14:textId="77777777" w:rsidTr="00344695">
        <w:trPr>
          <w:trHeight w:val="31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4F1DC" w14:textId="07DF5C5D" w:rsidR="0016603A" w:rsidRPr="00982358" w:rsidRDefault="0016603A" w:rsidP="00BF4E01">
            <w:pPr>
              <w:ind w:firstLineChars="100" w:firstLine="241"/>
              <w:jc w:val="center"/>
              <w:rPr>
                <w:rFonts w:ascii="TeleNeo Office" w:hAnsi="TeleNeo Office"/>
                <w:b/>
                <w:bCs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b/>
                <w:bCs/>
                <w:color w:val="262626"/>
              </w:rPr>
              <w:t>Ssz.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315B" w14:textId="20B75539" w:rsidR="0016603A" w:rsidRPr="00982358" w:rsidRDefault="0016603A" w:rsidP="00BF4E01">
            <w:pPr>
              <w:ind w:firstLineChars="100" w:firstLine="241"/>
              <w:jc w:val="center"/>
              <w:rPr>
                <w:rFonts w:ascii="TeleNeo Office" w:hAnsi="TeleNeo Office"/>
                <w:b/>
                <w:bCs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b/>
                <w:bCs/>
                <w:color w:val="262626"/>
              </w:rPr>
              <w:t>Csatorna</w:t>
            </w:r>
          </w:p>
        </w:tc>
      </w:tr>
      <w:tr w:rsidR="0016603A" w:rsidRPr="00982358" w14:paraId="0C934F4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A413E" w14:textId="0E86D62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59288" w14:textId="77D7BE8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M1</w:t>
            </w:r>
          </w:p>
        </w:tc>
      </w:tr>
      <w:tr w:rsidR="0016603A" w:rsidRPr="00982358" w14:paraId="6405C90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823C" w14:textId="7A29AEA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1DBB1" w14:textId="3031A3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M2 / Petőfi TV</w:t>
            </w:r>
          </w:p>
        </w:tc>
      </w:tr>
      <w:tr w:rsidR="0016603A" w:rsidRPr="00982358" w14:paraId="290F901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CEB94" w14:textId="17B9692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659CB" w14:textId="31CF83A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Duna Tv</w:t>
            </w:r>
          </w:p>
        </w:tc>
      </w:tr>
      <w:tr w:rsidR="0016603A" w:rsidRPr="00982358" w14:paraId="7826942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7D045" w14:textId="1B6168A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C1F5" w14:textId="7D9AD4F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M4 Sport</w:t>
            </w:r>
          </w:p>
        </w:tc>
      </w:tr>
      <w:tr w:rsidR="0016603A" w:rsidRPr="00982358" w14:paraId="648ACB3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E157F" w14:textId="05C9279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A30B" w14:textId="69952B1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Duna World / M4 Sport+</w:t>
            </w:r>
          </w:p>
        </w:tc>
      </w:tr>
      <w:tr w:rsidR="0016603A" w:rsidRPr="00982358" w14:paraId="673134E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2DE3D" w14:textId="1260553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49B28" w14:textId="13349F4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M5</w:t>
            </w:r>
          </w:p>
        </w:tc>
      </w:tr>
      <w:tr w:rsidR="0016603A" w:rsidRPr="00982358" w14:paraId="7D26ED2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81C6" w14:textId="0994326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77AC" w14:textId="725EF10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Bónusz</w:t>
            </w:r>
          </w:p>
        </w:tc>
      </w:tr>
      <w:tr w:rsidR="0016603A" w:rsidRPr="00982358" w14:paraId="5DA3EC7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F20B" w14:textId="3B0AC8F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67A06" w14:textId="6561F1F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RTL</w:t>
            </w:r>
          </w:p>
        </w:tc>
      </w:tr>
      <w:tr w:rsidR="0016603A" w:rsidRPr="00982358" w14:paraId="7A3B881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FC47" w14:textId="09825CC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2894" w14:textId="295D96A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TV2</w:t>
            </w:r>
          </w:p>
        </w:tc>
      </w:tr>
      <w:tr w:rsidR="0016603A" w:rsidRPr="00982358" w14:paraId="187F8D1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8BE9" w14:textId="052FD61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15FA8" w14:textId="0304444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Hír TV</w:t>
            </w:r>
          </w:p>
        </w:tc>
      </w:tr>
      <w:tr w:rsidR="0016603A" w:rsidRPr="00982358" w14:paraId="18FF9DA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9C1F" w14:textId="048E176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63942" w14:textId="73EB0F6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ATV</w:t>
            </w:r>
          </w:p>
        </w:tc>
      </w:tr>
      <w:tr w:rsidR="0016603A" w:rsidRPr="00982358" w14:paraId="2767A9F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0A997" w14:textId="4EB8D59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7125A" w14:textId="18935AF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Mozi+</w:t>
            </w:r>
          </w:p>
        </w:tc>
      </w:tr>
      <w:tr w:rsidR="0016603A" w:rsidRPr="00982358" w14:paraId="60AE79D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11797" w14:textId="268965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EB6D" w14:textId="7695E01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TV4</w:t>
            </w:r>
          </w:p>
        </w:tc>
      </w:tr>
      <w:tr w:rsidR="0016603A" w:rsidRPr="00982358" w14:paraId="34335C0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B3ED" w14:textId="56C9547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752E2" w14:textId="5320E00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Film+</w:t>
            </w:r>
          </w:p>
        </w:tc>
      </w:tr>
      <w:tr w:rsidR="0016603A" w:rsidRPr="00982358" w14:paraId="797F86B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E4DAA" w14:textId="027FB04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6336D" w14:textId="112C6B8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Filmajánló</w:t>
            </w:r>
          </w:p>
        </w:tc>
      </w:tr>
      <w:tr w:rsidR="0016603A" w:rsidRPr="00982358" w14:paraId="65A29A7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FAABE" w14:textId="63C602B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FE88" w14:textId="17162A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VIASAT3</w:t>
            </w:r>
          </w:p>
        </w:tc>
      </w:tr>
      <w:tr w:rsidR="0016603A" w:rsidRPr="00982358" w14:paraId="19B58E2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DD3FA" w14:textId="401FCF7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9EF7D" w14:textId="703CDA1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VIASAT6</w:t>
            </w:r>
          </w:p>
        </w:tc>
      </w:tr>
      <w:tr w:rsidR="00AE5680" w:rsidRPr="00982358" w14:paraId="078C028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D0EE9" w14:textId="2D32A4FC" w:rsidR="00AE5680" w:rsidRDefault="00AE5680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1F9E1" w14:textId="76922D2F" w:rsidR="00AE5680" w:rsidRDefault="00AE5680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Telekom G</w:t>
            </w:r>
            <w:r w:rsidR="008436EF">
              <w:rPr>
                <w:rFonts w:ascii="TeleNeo Office" w:hAnsi="TeleNeo Office"/>
                <w:color w:val="262626"/>
              </w:rPr>
              <w:t>ood Game</w:t>
            </w:r>
          </w:p>
        </w:tc>
      </w:tr>
      <w:tr w:rsidR="0016603A" w:rsidRPr="00982358" w14:paraId="7007355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AF8E" w14:textId="0ACAFAE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AD3AB" w14:textId="5AA4927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PRIME</w:t>
            </w:r>
          </w:p>
        </w:tc>
      </w:tr>
      <w:tr w:rsidR="0016603A" w:rsidRPr="00982358" w14:paraId="3A31915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62BF0" w14:textId="2CD6996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6E3B" w14:textId="2D252E5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</w:t>
            </w:r>
            <w:r w:rsidR="00B55CB3">
              <w:rPr>
                <w:rFonts w:ascii="TeleNeo Office" w:hAnsi="TeleNeo Office"/>
                <w:color w:val="262626"/>
              </w:rPr>
              <w:t>tory</w:t>
            </w:r>
            <w:r>
              <w:rPr>
                <w:rFonts w:ascii="TeleNeo Office" w:hAnsi="TeleNeo Office"/>
                <w:color w:val="262626"/>
              </w:rPr>
              <w:t>4</w:t>
            </w:r>
          </w:p>
        </w:tc>
      </w:tr>
      <w:tr w:rsidR="0016603A" w:rsidRPr="00982358" w14:paraId="242E648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BFFF" w14:textId="67F5691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25EDF" w14:textId="315FE9C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RTL KETTŐ</w:t>
            </w:r>
          </w:p>
        </w:tc>
      </w:tr>
      <w:tr w:rsidR="0016603A" w:rsidRPr="00982358" w14:paraId="033350D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89BC" w14:textId="12C1946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4A539" w14:textId="53E866F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SuperTV2</w:t>
            </w:r>
          </w:p>
        </w:tc>
      </w:tr>
      <w:tr w:rsidR="0016603A" w:rsidRPr="00982358" w14:paraId="439FA19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095AD" w14:textId="4853EFB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B04B0" w14:textId="6E95F80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Film Café</w:t>
            </w:r>
          </w:p>
        </w:tc>
      </w:tr>
      <w:tr w:rsidR="0066357F" w:rsidRPr="00982358" w14:paraId="3EB61A5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6E4E" w14:textId="053AD443" w:rsidR="0066357F" w:rsidRDefault="0066357F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27A2E" w14:textId="4520C3F4" w:rsidR="0066357F" w:rsidRDefault="0066357F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Life TV</w:t>
            </w:r>
          </w:p>
        </w:tc>
      </w:tr>
      <w:tr w:rsidR="0016603A" w:rsidRPr="00982358" w14:paraId="5D7D076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5F20B" w14:textId="12A54D0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37CF2" w14:textId="3095647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Ozone TV</w:t>
            </w:r>
          </w:p>
        </w:tc>
      </w:tr>
      <w:tr w:rsidR="0016603A" w:rsidRPr="00982358" w14:paraId="01C9578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1E05" w14:textId="2A38C53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3607C" w14:textId="212330D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Da Vinci</w:t>
            </w:r>
          </w:p>
        </w:tc>
      </w:tr>
      <w:tr w:rsidR="0016603A" w:rsidRPr="00982358" w14:paraId="491E3C5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EBD44" w14:textId="0E34CB9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FA589" w14:textId="6EFB5F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Magyar Mozi Tv</w:t>
            </w:r>
          </w:p>
        </w:tc>
      </w:tr>
      <w:tr w:rsidR="0016603A" w:rsidRPr="00982358" w14:paraId="62E0EB9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8A778" w14:textId="209DC10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6037" w14:textId="097056D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MTV European</w:t>
            </w:r>
          </w:p>
        </w:tc>
      </w:tr>
      <w:tr w:rsidR="0016603A" w:rsidRPr="00982358" w14:paraId="06AD11A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B7A0A" w14:textId="02BDD84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BE94" w14:textId="7C3D021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RTL HÁROM</w:t>
            </w:r>
          </w:p>
        </w:tc>
      </w:tr>
      <w:tr w:rsidR="0016603A" w:rsidRPr="00982358" w14:paraId="5709829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AFDFF" w14:textId="23EA640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F00AB" w14:textId="5B78E42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Muzsika TV</w:t>
            </w:r>
          </w:p>
        </w:tc>
      </w:tr>
      <w:tr w:rsidR="0016603A" w:rsidRPr="00982358" w14:paraId="79AED4B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3352B" w14:textId="56B0771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B7E74" w14:textId="1832DDF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Spektrum Home</w:t>
            </w:r>
          </w:p>
        </w:tc>
      </w:tr>
      <w:tr w:rsidR="0016603A" w:rsidRPr="00982358" w14:paraId="19A4AC0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68D5B" w14:textId="7485805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9C76E" w14:textId="6D00E6E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Sláger TV</w:t>
            </w:r>
          </w:p>
        </w:tc>
      </w:tr>
      <w:tr w:rsidR="0016603A" w:rsidRPr="00982358" w14:paraId="0FB2CF1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399F8" w14:textId="4E10AA8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69F87" w14:textId="78D21DC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Euronews</w:t>
            </w:r>
          </w:p>
        </w:tc>
      </w:tr>
      <w:tr w:rsidR="0016603A" w:rsidRPr="00982358" w14:paraId="039FEB5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0E08" w14:textId="1CA2579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7352E" w14:textId="5B2DE08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CNN International</w:t>
            </w:r>
          </w:p>
        </w:tc>
      </w:tr>
      <w:tr w:rsidR="0016603A" w:rsidRPr="00982358" w14:paraId="2AADCA9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378D0" w14:textId="70DE1E5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E9D19" w14:textId="120EA57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</w:t>
            </w:r>
            <w:r w:rsidR="00B55CB3">
              <w:rPr>
                <w:rFonts w:ascii="TeleNeo Office" w:hAnsi="TeleNeo Office"/>
                <w:color w:val="262626"/>
              </w:rPr>
              <w:t>atch</w:t>
            </w:r>
            <w:r>
              <w:rPr>
                <w:rFonts w:ascii="TeleNeo Office" w:hAnsi="TeleNeo Office"/>
                <w:color w:val="262626"/>
              </w:rPr>
              <w:t>4</w:t>
            </w:r>
          </w:p>
        </w:tc>
      </w:tr>
      <w:tr w:rsidR="0016603A" w:rsidRPr="00982358" w14:paraId="3300B71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28654" w14:textId="5BFD260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8458A" w14:textId="61CD463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Sport1</w:t>
            </w:r>
          </w:p>
        </w:tc>
      </w:tr>
      <w:tr w:rsidR="0016603A" w:rsidRPr="00982358" w14:paraId="3BC3B1F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E624" w14:textId="4ED8CE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5C56C" w14:textId="0DE59CA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Eurosport</w:t>
            </w:r>
          </w:p>
        </w:tc>
      </w:tr>
      <w:tr w:rsidR="0016603A" w:rsidRPr="00982358" w14:paraId="2BABDA7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F9378" w14:textId="4CC8E91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3FA7" w14:textId="6C96D41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Sport2</w:t>
            </w:r>
          </w:p>
        </w:tc>
      </w:tr>
      <w:tr w:rsidR="0016603A" w:rsidRPr="00982358" w14:paraId="0EA37B4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BC52" w14:textId="23C5651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9A7D" w14:textId="7F079E3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Eurosport2</w:t>
            </w:r>
          </w:p>
        </w:tc>
      </w:tr>
      <w:tr w:rsidR="0016603A" w:rsidRPr="00982358" w14:paraId="4B16BF6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C889E" w14:textId="64509EA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CF9E" w14:textId="6873E49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</w:t>
            </w:r>
            <w:r w:rsidR="00DA2F37">
              <w:rPr>
                <w:rFonts w:ascii="TeleNeo Office" w:hAnsi="TeleNeo Office"/>
                <w:color w:val="262626"/>
              </w:rPr>
              <w:t>rena</w:t>
            </w:r>
            <w:r>
              <w:rPr>
                <w:rFonts w:ascii="TeleNeo Office" w:hAnsi="TeleNeo Office"/>
                <w:color w:val="262626"/>
              </w:rPr>
              <w:t>4</w:t>
            </w:r>
          </w:p>
        </w:tc>
      </w:tr>
      <w:tr w:rsidR="0016603A" w:rsidRPr="00982358" w14:paraId="4EF724C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9DEE9" w14:textId="04C5A45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5A39" w14:textId="294C054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Spíler1 TV</w:t>
            </w:r>
          </w:p>
        </w:tc>
      </w:tr>
      <w:tr w:rsidR="0016603A" w:rsidRPr="00982358" w14:paraId="70EBFCC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AF208" w14:textId="5D9B8D6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13E5" w14:textId="07AE64F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Spíler2 TV</w:t>
            </w:r>
          </w:p>
        </w:tc>
      </w:tr>
      <w:tr w:rsidR="0016603A" w:rsidRPr="00982358" w14:paraId="0CD49BE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C334F" w14:textId="5148670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9245C" w14:textId="3F5290A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Eurosport 4K</w:t>
            </w:r>
          </w:p>
        </w:tc>
      </w:tr>
      <w:tr w:rsidR="0016603A" w:rsidRPr="00982358" w14:paraId="41EBCDE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E2637" w14:textId="1672E8E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ED63" w14:textId="709585A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Minimax</w:t>
            </w:r>
          </w:p>
        </w:tc>
      </w:tr>
      <w:tr w:rsidR="0016603A" w:rsidRPr="00982358" w14:paraId="5EB8656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CFB8" w14:textId="054F70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B6D2E" w14:textId="399150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Disney Channel</w:t>
            </w:r>
          </w:p>
        </w:tc>
      </w:tr>
      <w:tr w:rsidR="0016603A" w:rsidRPr="00982358" w14:paraId="5B8A0ED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755F8" w14:textId="2C8DDBC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9E95B" w14:textId="64CF36B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JimJam</w:t>
            </w:r>
          </w:p>
        </w:tc>
      </w:tr>
      <w:tr w:rsidR="0016603A" w:rsidRPr="00982358" w14:paraId="7D36019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92713" w14:textId="5A3E828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E83C" w14:textId="77A4E0F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Nickelodeon</w:t>
            </w:r>
          </w:p>
        </w:tc>
      </w:tr>
      <w:tr w:rsidR="0016603A" w:rsidRPr="00982358" w14:paraId="1DC5705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D5C0" w14:textId="42A4A12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DCC6" w14:textId="344F124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Nicktoons</w:t>
            </w:r>
          </w:p>
        </w:tc>
      </w:tr>
      <w:tr w:rsidR="0016603A" w:rsidRPr="00982358" w14:paraId="6E9F689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C6B2" w14:textId="765A853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A75A1" w14:textId="0DDC0C3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</w:t>
            </w:r>
            <w:r w:rsidR="00DA2F37">
              <w:rPr>
                <w:rFonts w:ascii="TeleNeo Office" w:hAnsi="TeleNeo Office"/>
                <w:color w:val="262626"/>
              </w:rPr>
              <w:t>alaxy</w:t>
            </w:r>
            <w:r>
              <w:rPr>
                <w:rFonts w:ascii="TeleNeo Office" w:hAnsi="TeleNeo Office"/>
                <w:color w:val="262626"/>
              </w:rPr>
              <w:t>4</w:t>
            </w:r>
          </w:p>
        </w:tc>
      </w:tr>
      <w:tr w:rsidR="0016603A" w:rsidRPr="00982358" w14:paraId="7559F19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C7784" w14:textId="675AEC1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FD29" w14:textId="50DFC13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COOL</w:t>
            </w:r>
          </w:p>
        </w:tc>
      </w:tr>
      <w:tr w:rsidR="0016603A" w:rsidRPr="00982358" w14:paraId="614CBCC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757E7" w14:textId="2672FB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3E533" w14:textId="4284089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AXN</w:t>
            </w:r>
          </w:p>
        </w:tc>
      </w:tr>
      <w:tr w:rsidR="0016603A" w:rsidRPr="00982358" w14:paraId="66842CB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03AB" w14:textId="412CC8C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0AE1C" w14:textId="669A930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AMC</w:t>
            </w:r>
          </w:p>
        </w:tc>
      </w:tr>
      <w:tr w:rsidR="0016603A" w:rsidRPr="00982358" w14:paraId="0E24E42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E37D" w14:textId="57E614A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81F47" w14:textId="68BC652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TV2 Comedy</w:t>
            </w:r>
          </w:p>
        </w:tc>
      </w:tr>
      <w:tr w:rsidR="0016603A" w:rsidRPr="00982358" w14:paraId="42E9842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1D610" w14:textId="2A305C9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FC02" w14:textId="0D4EE9A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</w:t>
            </w:r>
            <w:r w:rsidR="00DA2F37">
              <w:rPr>
                <w:rFonts w:ascii="TeleNeo Office" w:hAnsi="TeleNeo Office"/>
                <w:color w:val="262626"/>
              </w:rPr>
              <w:t>ilm</w:t>
            </w:r>
            <w:r>
              <w:rPr>
                <w:rFonts w:ascii="TeleNeo Office" w:hAnsi="TeleNeo Office"/>
                <w:color w:val="262626"/>
              </w:rPr>
              <w:t>4</w:t>
            </w:r>
          </w:p>
        </w:tc>
      </w:tr>
      <w:tr w:rsidR="0016603A" w:rsidRPr="00982358" w14:paraId="4BE3A8D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EACAA" w14:textId="67BA914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FA29" w14:textId="6A07497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Discovery Channel</w:t>
            </w:r>
          </w:p>
        </w:tc>
      </w:tr>
      <w:tr w:rsidR="0016603A" w:rsidRPr="00982358" w14:paraId="4D10837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52C4" w14:textId="4ECF112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E2EA6" w14:textId="457F7B2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TLC</w:t>
            </w:r>
          </w:p>
        </w:tc>
      </w:tr>
      <w:tr w:rsidR="0016603A" w:rsidRPr="00982358" w14:paraId="2C8428A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0ABC0" w14:textId="3EE1F84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9A2B8" w14:textId="4F48D4B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ID</w:t>
            </w:r>
          </w:p>
        </w:tc>
      </w:tr>
      <w:tr w:rsidR="0016603A" w:rsidRPr="00982358" w14:paraId="5B212C0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7CD1B" w14:textId="09962B9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4781F" w14:textId="11E1E58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National Geographic</w:t>
            </w:r>
          </w:p>
        </w:tc>
      </w:tr>
      <w:tr w:rsidR="0016603A" w:rsidRPr="00982358" w14:paraId="527867A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20E0A" w14:textId="1C3F757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49C9" w14:textId="6194A7C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Nat Geo Wild</w:t>
            </w:r>
          </w:p>
        </w:tc>
      </w:tr>
      <w:tr w:rsidR="0016603A" w:rsidRPr="00982358" w14:paraId="50F2D4F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E58DF" w14:textId="3000782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45AF9" w14:textId="4DA3821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Spektrum</w:t>
            </w:r>
          </w:p>
        </w:tc>
      </w:tr>
      <w:tr w:rsidR="0016603A" w:rsidRPr="00982358" w14:paraId="0674353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06DF5" w14:textId="5E9B3F5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1743" w14:textId="61D5E9C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Love Nature 4K</w:t>
            </w:r>
          </w:p>
        </w:tc>
      </w:tr>
      <w:tr w:rsidR="0016603A" w:rsidRPr="00982358" w14:paraId="4C12BC8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4A96" w14:textId="4B76728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C1A88" w14:textId="7F76A4C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Travelxp 4k</w:t>
            </w:r>
          </w:p>
        </w:tc>
      </w:tr>
      <w:tr w:rsidR="0016603A" w:rsidRPr="00982358" w14:paraId="37E7291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78141" w14:textId="77F926A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57E8" w14:textId="7FBC15C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Animal Planet</w:t>
            </w:r>
          </w:p>
        </w:tc>
      </w:tr>
      <w:tr w:rsidR="0016603A" w:rsidRPr="00982358" w14:paraId="591385D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0079C" w14:textId="372CFB7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76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0C49C" w14:textId="62E5CE5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BBC Earth</w:t>
            </w:r>
          </w:p>
        </w:tc>
      </w:tr>
      <w:tr w:rsidR="0016603A" w:rsidRPr="00982358" w14:paraId="5A1FFF0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16131" w14:textId="65DD3AA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6C78" w14:textId="2EFA109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 Paprika</w:t>
            </w:r>
          </w:p>
        </w:tc>
      </w:tr>
      <w:tr w:rsidR="0016603A" w:rsidRPr="00982358" w14:paraId="0D9438E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680D0" w14:textId="54AB03E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6EEB" w14:textId="7B38EC1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HGTV</w:t>
            </w:r>
          </w:p>
        </w:tc>
      </w:tr>
      <w:tr w:rsidR="0016603A" w:rsidRPr="00982358" w14:paraId="206619D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73EB3" w14:textId="1551A73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D1186" w14:textId="16551E9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TV2 Séf</w:t>
            </w:r>
          </w:p>
        </w:tc>
      </w:tr>
      <w:tr w:rsidR="0016603A" w:rsidRPr="00982358" w14:paraId="5FBBC8B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51D6" w14:textId="1BDFBC3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3FB4" w14:textId="0F30FA4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Izaura TV</w:t>
            </w:r>
          </w:p>
        </w:tc>
      </w:tr>
      <w:tr w:rsidR="0016603A" w:rsidRPr="00982358" w14:paraId="007844D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C72A" w14:textId="64B8875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5B32" w14:textId="00CE21E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RTL OTTHON (HD)</w:t>
            </w:r>
          </w:p>
        </w:tc>
      </w:tr>
      <w:tr w:rsidR="0016603A" w:rsidRPr="00982358" w14:paraId="7AE435A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59E03" w14:textId="4671AF1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8B85" w14:textId="17F41FB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Food Network (HD)</w:t>
            </w:r>
          </w:p>
        </w:tc>
      </w:tr>
      <w:tr w:rsidR="0016603A" w:rsidRPr="00982358" w14:paraId="581B07D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B6967" w14:textId="7644666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75DED" w14:textId="10EF529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Travelxp HD Europe</w:t>
            </w:r>
          </w:p>
        </w:tc>
      </w:tr>
      <w:tr w:rsidR="0016603A" w:rsidRPr="00982358" w14:paraId="443A7A2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8AC88" w14:textId="42395E3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FA6B1" w14:textId="7C54A66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Travel Channel</w:t>
            </w:r>
          </w:p>
        </w:tc>
      </w:tr>
      <w:tr w:rsidR="0016603A" w:rsidRPr="00982358" w14:paraId="4A29559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C8681" w14:textId="278C455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0CB04" w14:textId="5186EC2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HISTORY</w:t>
            </w:r>
          </w:p>
        </w:tc>
      </w:tr>
      <w:tr w:rsidR="0016603A" w:rsidRPr="00982358" w14:paraId="017E5E9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51C02" w14:textId="038D531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03B43" w14:textId="7235C73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SkyShowtime 1</w:t>
            </w:r>
          </w:p>
        </w:tc>
      </w:tr>
      <w:tr w:rsidR="0016603A" w:rsidRPr="00982358" w14:paraId="3ADA75C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EC9B9" w14:textId="7F43EA9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89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B160" w14:textId="3B5BDEB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SkyShowtime 2</w:t>
            </w:r>
          </w:p>
        </w:tc>
      </w:tr>
      <w:tr w:rsidR="0016603A" w:rsidRPr="00982358" w14:paraId="60928E3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5658D" w14:textId="701AB2C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5C1A5" w14:textId="753B916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HBO</w:t>
            </w:r>
          </w:p>
        </w:tc>
      </w:tr>
      <w:tr w:rsidR="0016603A" w:rsidRPr="00982358" w14:paraId="7792820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95F2" w14:textId="42291D7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05250" w14:textId="11CF17E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HBO2</w:t>
            </w:r>
          </w:p>
        </w:tc>
      </w:tr>
      <w:tr w:rsidR="0016603A" w:rsidRPr="00982358" w14:paraId="5D58845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344DF" w14:textId="26E1829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60272" w14:textId="24A71CE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HBO3</w:t>
            </w:r>
          </w:p>
        </w:tc>
      </w:tr>
      <w:tr w:rsidR="0016603A" w:rsidRPr="00982358" w14:paraId="1FBFDDE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8D40B" w14:textId="2180480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B81D0" w14:textId="411FE73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Cinemax</w:t>
            </w:r>
          </w:p>
        </w:tc>
      </w:tr>
      <w:tr w:rsidR="0016603A" w:rsidRPr="00982358" w14:paraId="06CF537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E2DA" w14:textId="246E010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894F" w14:textId="0E53E4B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Cinemax 2</w:t>
            </w:r>
          </w:p>
        </w:tc>
      </w:tr>
      <w:tr w:rsidR="0016603A" w:rsidRPr="00982358" w14:paraId="0B9BE75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11BA6" w14:textId="17CD090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9AF8" w14:textId="653B37B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HBO HD</w:t>
            </w:r>
          </w:p>
        </w:tc>
      </w:tr>
      <w:tr w:rsidR="0016603A" w:rsidRPr="00982358" w14:paraId="4D37A9E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61CB6" w14:textId="2C5219D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86FD9" w14:textId="280CBDE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HBO2 HD</w:t>
            </w:r>
          </w:p>
        </w:tc>
      </w:tr>
      <w:tr w:rsidR="0016603A" w:rsidRPr="00982358" w14:paraId="04D57EF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F29B" w14:textId="4E6E380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4044B" w14:textId="66CA90F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HBO3 HD</w:t>
            </w:r>
          </w:p>
        </w:tc>
      </w:tr>
      <w:tr w:rsidR="0016603A" w:rsidRPr="00982358" w14:paraId="57D9622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3F19E" w14:textId="1E8F96C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FCDC" w14:textId="5B6166C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Kanapé TV</w:t>
            </w:r>
          </w:p>
        </w:tc>
      </w:tr>
      <w:tr w:rsidR="0016603A" w:rsidRPr="00982358" w14:paraId="0CFBE46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86BE2" w14:textId="6C5DA09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8986" w14:textId="51A69AF1" w:rsidR="0016603A" w:rsidRPr="00982358" w:rsidRDefault="0016603A" w:rsidP="00BF4E01">
            <w:pPr>
              <w:ind w:firstLineChars="100" w:firstLine="22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FunBox UHD</w:t>
            </w:r>
          </w:p>
        </w:tc>
      </w:tr>
      <w:tr w:rsidR="0016603A" w:rsidRPr="00982358" w14:paraId="4299534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4F2BE" w14:textId="4401BC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141E2" w14:textId="6262FD8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 Explore</w:t>
            </w:r>
          </w:p>
        </w:tc>
      </w:tr>
      <w:tr w:rsidR="0016603A" w:rsidRPr="00982358" w14:paraId="739C47D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3612" w14:textId="5222FD9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01180" w14:textId="5F014D3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 Nature</w:t>
            </w:r>
          </w:p>
        </w:tc>
      </w:tr>
      <w:tr w:rsidR="0016603A" w:rsidRPr="00982358" w14:paraId="37CC540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D1C7C" w14:textId="105285A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93FE" w14:textId="2D91BB2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 History</w:t>
            </w:r>
          </w:p>
        </w:tc>
      </w:tr>
      <w:tr w:rsidR="0016603A" w:rsidRPr="00982358" w14:paraId="4410B11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0B22A" w14:textId="2FC9690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FC761" w14:textId="231C0C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Zenebutik</w:t>
            </w:r>
          </w:p>
        </w:tc>
      </w:tr>
      <w:tr w:rsidR="0016603A" w:rsidRPr="00982358" w14:paraId="20E8CA1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601C4" w14:textId="268142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E8A35" w14:textId="4495DA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Stingray Classica</w:t>
            </w:r>
          </w:p>
        </w:tc>
      </w:tr>
      <w:tr w:rsidR="0016603A" w:rsidRPr="00982358" w14:paraId="1B31E34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EF3CF" w14:textId="63FCCD4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C48CD" w14:textId="09B3FEA4" w:rsidR="0016603A" w:rsidRPr="00982358" w:rsidRDefault="002B5BFD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FEM3</w:t>
            </w:r>
          </w:p>
        </w:tc>
      </w:tr>
      <w:tr w:rsidR="0016603A" w:rsidRPr="00982358" w14:paraId="704091D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9BA24" w14:textId="322A75A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6E7A0" w14:textId="10EFDE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ATV Extra</w:t>
            </w:r>
          </w:p>
        </w:tc>
      </w:tr>
      <w:tr w:rsidR="0016603A" w:rsidRPr="00982358" w14:paraId="54C2546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6941" w14:textId="716269F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AD5A1" w14:textId="5D7D240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Dikh TV</w:t>
            </w:r>
          </w:p>
        </w:tc>
      </w:tr>
      <w:tr w:rsidR="0016603A" w:rsidRPr="00982358" w14:paraId="5C21D19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E0316" w14:textId="219AE76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37E4" w14:textId="2FB96DC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1+1</w:t>
            </w:r>
          </w:p>
        </w:tc>
      </w:tr>
      <w:tr w:rsidR="0016603A" w:rsidRPr="00982358" w14:paraId="0431253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24455" w14:textId="2083667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42660" w14:textId="7B959D4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SAT1</w:t>
            </w:r>
          </w:p>
        </w:tc>
      </w:tr>
      <w:tr w:rsidR="0016603A" w:rsidRPr="00982358" w14:paraId="4D7CBDB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3CFED" w14:textId="3836F2F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A0AC" w14:textId="17D2B3D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ZDF</w:t>
            </w:r>
          </w:p>
        </w:tc>
      </w:tr>
      <w:tr w:rsidR="0016603A" w:rsidRPr="00982358" w14:paraId="44D7DE2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665A" w14:textId="15B8760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5ADE" w14:textId="58B180C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RTL DE</w:t>
            </w:r>
          </w:p>
        </w:tc>
      </w:tr>
      <w:tr w:rsidR="0016603A" w:rsidRPr="00982358" w14:paraId="548DFAF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1458C" w14:textId="120E5EA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5D01F" w14:textId="0C39230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ORF1</w:t>
            </w:r>
          </w:p>
        </w:tc>
      </w:tr>
      <w:tr w:rsidR="0016603A" w:rsidRPr="00982358" w14:paraId="2BFD909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ECE7" w14:textId="4F59581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55B4" w14:textId="5ABBB9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Mediaset Italia</w:t>
            </w:r>
          </w:p>
        </w:tc>
      </w:tr>
      <w:tr w:rsidR="0016603A" w:rsidRPr="00982358" w14:paraId="1764F46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FCAAB" w14:textId="4D6FFFC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EC5BE" w14:textId="1A0AFEB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TVE</w:t>
            </w:r>
          </w:p>
        </w:tc>
      </w:tr>
      <w:tr w:rsidR="0016603A" w:rsidRPr="00982358" w14:paraId="213293B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AA61" w14:textId="196ACF7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128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2083B" w14:textId="2E7214F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TV5 Monde</w:t>
            </w:r>
          </w:p>
        </w:tc>
      </w:tr>
      <w:tr w:rsidR="0016603A" w:rsidRPr="00982358" w14:paraId="2C8BBAF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A2DAC" w14:textId="7F18F31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F6EE" w14:textId="161523F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Nick JR</w:t>
            </w:r>
          </w:p>
        </w:tc>
      </w:tr>
      <w:tr w:rsidR="0016603A" w:rsidRPr="00982358" w14:paraId="5BAB54A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598B" w14:textId="05C3BF5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EBBC" w14:textId="785B93F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TV2 Kids</w:t>
            </w:r>
          </w:p>
        </w:tc>
      </w:tr>
      <w:tr w:rsidR="0016603A" w:rsidRPr="00982358" w14:paraId="31CDA0A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B5DD6" w14:textId="1ABAA7B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CC69" w14:textId="7B047DA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Cartoon Network</w:t>
            </w:r>
          </w:p>
        </w:tc>
      </w:tr>
      <w:tr w:rsidR="0016603A" w:rsidRPr="00982358" w14:paraId="0B1636B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9E018" w14:textId="71C9DF6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6CAFE" w14:textId="6E6F570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Cartoonito</w:t>
            </w:r>
          </w:p>
        </w:tc>
      </w:tr>
      <w:tr w:rsidR="0016603A" w:rsidRPr="00982358" w14:paraId="652AE29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CAB32" w14:textId="3680EED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82E9" w14:textId="3216850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Fishing &amp; Hunting</w:t>
            </w:r>
          </w:p>
        </w:tc>
      </w:tr>
      <w:tr w:rsidR="0016603A" w:rsidRPr="00982358" w14:paraId="2C24889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45CD4" w14:textId="04DC381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A08E9" w14:textId="6266468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Hustler TV</w:t>
            </w:r>
          </w:p>
        </w:tc>
      </w:tr>
      <w:tr w:rsidR="0016603A" w:rsidRPr="00982358" w14:paraId="7D93B7C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E7A7F" w14:textId="6AADADE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E5445" w14:textId="4647DE5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VIVID</w:t>
            </w:r>
          </w:p>
        </w:tc>
      </w:tr>
      <w:tr w:rsidR="0016603A" w:rsidRPr="00982358" w14:paraId="280F68E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900AB" w14:textId="3624067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649B" w14:textId="40439C4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Private TV</w:t>
            </w:r>
          </w:p>
        </w:tc>
      </w:tr>
      <w:tr w:rsidR="0016603A" w:rsidRPr="00982358" w14:paraId="6825167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80A2E" w14:textId="3CDFE5E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839D" w14:textId="7206473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Dorcel XXX</w:t>
            </w:r>
          </w:p>
        </w:tc>
      </w:tr>
      <w:tr w:rsidR="0016603A" w:rsidRPr="00982358" w14:paraId="3E134FB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E95B" w14:textId="16A6487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2F02" w14:textId="3CB394A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Penthouse Gold</w:t>
            </w:r>
          </w:p>
        </w:tc>
      </w:tr>
      <w:tr w:rsidR="0016603A" w:rsidRPr="00982358" w14:paraId="0E8CC95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71B25" w14:textId="2C6F06D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1C3B" w14:textId="7F98F9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KIKA</w:t>
            </w:r>
          </w:p>
        </w:tc>
      </w:tr>
      <w:tr w:rsidR="0016603A" w:rsidRPr="00982358" w14:paraId="6732E80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FA80" w14:textId="4E3509C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AEFEC" w14:textId="188B32B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English Club</w:t>
            </w:r>
          </w:p>
        </w:tc>
      </w:tr>
      <w:tr w:rsidR="0016603A" w:rsidRPr="00982358" w14:paraId="3667796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D409A" w14:textId="36B9227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373B" w14:textId="3B6F569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</w:t>
            </w:r>
            <w:r w:rsidR="00DA2F37">
              <w:rPr>
                <w:rFonts w:ascii="TeleNeo Office" w:hAnsi="TeleNeo Office"/>
                <w:color w:val="262626"/>
              </w:rPr>
              <w:t>ax</w:t>
            </w:r>
            <w:r>
              <w:rPr>
                <w:rFonts w:ascii="TeleNeo Office" w:hAnsi="TeleNeo Office"/>
                <w:color w:val="262626"/>
              </w:rPr>
              <w:t>4</w:t>
            </w:r>
          </w:p>
        </w:tc>
      </w:tr>
      <w:tr w:rsidR="0016603A" w:rsidRPr="00982358" w14:paraId="6B138F4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02EA" w14:textId="2703D86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1A214" w14:textId="420FB37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Jocky TV</w:t>
            </w:r>
          </w:p>
        </w:tc>
      </w:tr>
      <w:tr w:rsidR="0016603A" w:rsidRPr="00982358" w14:paraId="0DFABE4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CE24C" w14:textId="620E9C4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6FE0" w14:textId="3FF646D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Film Mánia</w:t>
            </w:r>
          </w:p>
        </w:tc>
      </w:tr>
      <w:tr w:rsidR="0016603A" w:rsidRPr="00982358" w14:paraId="5F4F3AE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F585" w14:textId="7E274B8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1EAF2" w14:textId="05C8DA39" w:rsidR="0016603A" w:rsidRPr="00982358" w:rsidRDefault="00412259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 w:rsidRPr="00412259">
              <w:rPr>
                <w:rFonts w:ascii="TeleNeo Office" w:hAnsi="TeleNeo Office"/>
                <w:color w:val="262626"/>
              </w:rPr>
              <w:t>Viasat Epic Drama </w:t>
            </w:r>
          </w:p>
        </w:tc>
      </w:tr>
      <w:tr w:rsidR="0016603A" w:rsidRPr="00982358" w14:paraId="65840BD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291F7" w14:textId="4E6C3AC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B4D3" w14:textId="6B6638D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Viasat2</w:t>
            </w:r>
          </w:p>
        </w:tc>
      </w:tr>
      <w:tr w:rsidR="0016603A" w:rsidRPr="00982358" w14:paraId="0C89641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4DCA" w14:textId="4C20D45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FC93" w14:textId="7597A8F9" w:rsidR="00D86A05" w:rsidRPr="00D86A05" w:rsidRDefault="00D86A05" w:rsidP="00D86A05">
            <w:pPr>
              <w:ind w:firstLineChars="100" w:firstLine="240"/>
              <w:jc w:val="center"/>
              <w:rPr>
                <w:rFonts w:ascii="TeleNeo Office" w:hAnsi="TeleNeo Office" w:cs="Calibri"/>
                <w:szCs w:val="24"/>
                <w:lang w:eastAsia="hu-HU"/>
              </w:rPr>
            </w:pPr>
            <w:r>
              <w:rPr>
                <w:rFonts w:ascii="TeleNeo Office" w:hAnsi="TeleNeo Office" w:cs="Calibri"/>
                <w:szCs w:val="24"/>
                <w:lang w:eastAsia="hu-HU"/>
              </w:rPr>
              <w:t>AXN Crime</w:t>
            </w:r>
          </w:p>
        </w:tc>
      </w:tr>
      <w:tr w:rsidR="0016603A" w:rsidRPr="00982358" w14:paraId="51F0951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04FA" w14:textId="1E8FB31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A1E4" w14:textId="0688F7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RTL GOLD</w:t>
            </w:r>
          </w:p>
        </w:tc>
      </w:tr>
      <w:tr w:rsidR="0016603A" w:rsidRPr="00982358" w14:paraId="0F53807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CD4D" w14:textId="6144D10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7BCD1" w14:textId="0A42505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Sorozat+</w:t>
            </w:r>
          </w:p>
        </w:tc>
      </w:tr>
      <w:tr w:rsidR="0016603A" w:rsidRPr="00982358" w14:paraId="3D8009F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3DCE0" w14:textId="7F5242D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4515" w14:textId="13984E7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Moziverzum</w:t>
            </w:r>
          </w:p>
        </w:tc>
      </w:tr>
      <w:tr w:rsidR="0016603A" w:rsidRPr="00982358" w14:paraId="2A840C7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A8884" w14:textId="0D11CA6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4169B" w14:textId="34220777" w:rsidR="0016603A" w:rsidRPr="00982358" w:rsidRDefault="00412259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 w:rsidRPr="00412259">
              <w:rPr>
                <w:rFonts w:ascii="TeleNeo Office" w:hAnsi="TeleNeo Office"/>
                <w:color w:val="262626"/>
              </w:rPr>
              <w:t>FILMBOX+ one</w:t>
            </w:r>
          </w:p>
        </w:tc>
      </w:tr>
      <w:tr w:rsidR="0016603A" w:rsidRPr="00982358" w14:paraId="1B9976E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974F" w14:textId="5D0C409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6B05" w14:textId="41EF5F77" w:rsidR="0016603A" w:rsidRPr="00982358" w:rsidRDefault="00412259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 w:rsidRPr="00412259">
              <w:rPr>
                <w:rFonts w:ascii="TeleNeo Office" w:hAnsi="TeleNeo Office"/>
                <w:color w:val="262626"/>
              </w:rPr>
              <w:t>FILMBOX+ love&amp;crime</w:t>
            </w:r>
          </w:p>
        </w:tc>
      </w:tr>
      <w:tr w:rsidR="0016603A" w:rsidRPr="00982358" w14:paraId="4D0CA23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79AD" w14:textId="0A6C22D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CD4C" w14:textId="16F8FE9E" w:rsidR="0016603A" w:rsidRPr="00412259" w:rsidRDefault="00412259" w:rsidP="00412259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412259">
              <w:rPr>
                <w:rFonts w:ascii="TeleNeo Office" w:hAnsi="TeleNeo Office"/>
                <w:color w:val="262626"/>
              </w:rPr>
              <w:t>FILMBOX+ comedy</w:t>
            </w:r>
            <w:r>
              <w:rPr>
                <w:rFonts w:ascii="TeleNeo Office" w:hAnsi="TeleNeo Office"/>
                <w:color w:val="262626"/>
              </w:rPr>
              <w:t xml:space="preserve"> HD</w:t>
            </w:r>
          </w:p>
        </w:tc>
      </w:tr>
      <w:tr w:rsidR="0016603A" w:rsidRPr="00982358" w14:paraId="10430D2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80E5D" w14:textId="2BC550B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05B0" w14:textId="661420A0" w:rsidR="0016603A" w:rsidRPr="00982358" w:rsidRDefault="00412259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 w:rsidRPr="00412259">
              <w:rPr>
                <w:rFonts w:ascii="TeleNeo Office" w:hAnsi="TeleNeo Office"/>
                <w:color w:val="262626"/>
              </w:rPr>
              <w:t>FILMBOX+ emotion</w:t>
            </w:r>
            <w:r w:rsidR="0016603A">
              <w:rPr>
                <w:rFonts w:ascii="TeleNeo Office" w:hAnsi="TeleNeo Office"/>
                <w:color w:val="262626"/>
              </w:rPr>
              <w:t xml:space="preserve"> HD</w:t>
            </w:r>
          </w:p>
        </w:tc>
      </w:tr>
      <w:tr w:rsidR="0016603A" w:rsidRPr="00982358" w14:paraId="2776F00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41D3" w14:textId="1DD61EB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32A9F" w14:textId="5653B81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Moziklub</w:t>
            </w:r>
          </w:p>
        </w:tc>
      </w:tr>
      <w:tr w:rsidR="0016603A" w:rsidRPr="00982358" w14:paraId="4E681AD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3F7D8" w14:textId="53DF983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7DA21" w14:textId="414EE66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Sorozatklub</w:t>
            </w:r>
          </w:p>
        </w:tc>
      </w:tr>
      <w:tr w:rsidR="0016603A" w:rsidRPr="00982358" w14:paraId="1B28E2F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9EDCB" w14:textId="309BBD8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2FC1" w14:textId="7790AA5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Fit HD</w:t>
            </w:r>
          </w:p>
        </w:tc>
      </w:tr>
      <w:tr w:rsidR="0016603A" w:rsidRPr="00982358" w14:paraId="4286138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08FD" w14:textId="4C4F5A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A75CD" w14:textId="073EE0B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Apostol TV</w:t>
            </w:r>
          </w:p>
        </w:tc>
      </w:tr>
      <w:tr w:rsidR="0016603A" w:rsidRPr="00982358" w14:paraId="16B70CC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85559" w14:textId="07700F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045C" w14:textId="1D51934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NESHAMA TV</w:t>
            </w:r>
          </w:p>
        </w:tc>
      </w:tr>
      <w:tr w:rsidR="0016603A" w:rsidRPr="00982358" w14:paraId="546A2B8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C91F" w14:textId="6BAC6A4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5ECA" w14:textId="57CBD36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EWTN</w:t>
            </w:r>
          </w:p>
        </w:tc>
      </w:tr>
      <w:tr w:rsidR="0016603A" w:rsidRPr="00982358" w14:paraId="5110A82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79BE" w14:textId="72248E5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F1B22" w14:textId="6191569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Heti Tv</w:t>
            </w:r>
          </w:p>
        </w:tc>
      </w:tr>
      <w:tr w:rsidR="0016603A" w:rsidRPr="00982358" w14:paraId="3C41A5D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031AC" w14:textId="285479D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E41DE" w14:textId="24A8954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PAX TV</w:t>
            </w:r>
          </w:p>
        </w:tc>
      </w:tr>
      <w:tr w:rsidR="0016603A" w:rsidRPr="00982358" w14:paraId="08D0027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3C175" w14:textId="7D84D54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1809F" w14:textId="1A0FBF4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D1 TV</w:t>
            </w:r>
          </w:p>
        </w:tc>
      </w:tr>
      <w:tr w:rsidR="0016603A" w:rsidRPr="00982358" w14:paraId="0B8A172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A891D" w14:textId="054E07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187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AE2C2" w14:textId="5A6ED73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Jazz TV</w:t>
            </w:r>
          </w:p>
        </w:tc>
      </w:tr>
      <w:tr w:rsidR="0016603A" w:rsidRPr="00982358" w14:paraId="52DAC3C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67607" w14:textId="7BDD91D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191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ABBFD" w14:textId="26973DB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MR1</w:t>
            </w:r>
          </w:p>
        </w:tc>
      </w:tr>
      <w:tr w:rsidR="0016603A" w:rsidRPr="00982358" w14:paraId="1103D76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C411" w14:textId="4617D66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192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28ACE" w14:textId="62557F8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MR2</w:t>
            </w:r>
          </w:p>
        </w:tc>
      </w:tr>
      <w:tr w:rsidR="0016603A" w:rsidRPr="00982358" w14:paraId="7590E00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A7635" w14:textId="7CED849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193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5C485" w14:textId="3FCE634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MR3</w:t>
            </w:r>
          </w:p>
        </w:tc>
      </w:tr>
      <w:tr w:rsidR="0016603A" w:rsidRPr="00982358" w14:paraId="4732CC3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06CB3" w14:textId="40508B3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F35C" w14:textId="3708D97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TÉKA</w:t>
            </w:r>
          </w:p>
        </w:tc>
      </w:tr>
      <w:tr w:rsidR="0016603A" w:rsidRPr="00982358" w14:paraId="0FDF859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131E0" w14:textId="7E29DDF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31453" w14:textId="3442267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Sopron Televízió</w:t>
            </w:r>
          </w:p>
        </w:tc>
      </w:tr>
      <w:tr w:rsidR="0016603A" w:rsidRPr="00982358" w14:paraId="09E1574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54070" w14:textId="10A736F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B3DA" w14:textId="37C74D1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Tatabányai TV</w:t>
            </w:r>
          </w:p>
        </w:tc>
      </w:tr>
      <w:tr w:rsidR="0016603A" w:rsidRPr="00982358" w14:paraId="028A710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E61FD" w14:textId="282A17D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1F1EB" w14:textId="7C8E424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Zalaegerszegi TV</w:t>
            </w:r>
          </w:p>
        </w:tc>
      </w:tr>
      <w:tr w:rsidR="0016603A" w:rsidRPr="00982358" w14:paraId="5BAFE2B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EFD47" w14:textId="16784CD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74E34" w14:textId="2507078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Kapos TV</w:t>
            </w:r>
          </w:p>
        </w:tc>
      </w:tr>
      <w:tr w:rsidR="0016603A" w:rsidRPr="00982358" w14:paraId="06C2044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AB17" w14:textId="779EE77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4C40" w14:textId="74B1929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Szombathelyi Televízió</w:t>
            </w:r>
          </w:p>
        </w:tc>
      </w:tr>
      <w:tr w:rsidR="0016603A" w:rsidRPr="00982358" w14:paraId="6AF97D1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CC49" w14:textId="4DFDF19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209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FFD5" w14:textId="287A491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 Eger</w:t>
            </w:r>
          </w:p>
        </w:tc>
      </w:tr>
      <w:tr w:rsidR="0016603A" w:rsidRPr="00982358" w14:paraId="64CE4D2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1F9F0" w14:textId="5C735EE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E2069" w14:textId="081F29D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Tisza tv</w:t>
            </w:r>
          </w:p>
        </w:tc>
      </w:tr>
      <w:tr w:rsidR="0016603A" w:rsidRPr="00982358" w14:paraId="6701632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21CA4" w14:textId="1AD11B4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1B31F" w14:textId="2C65DBB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Miskolci VTV</w:t>
            </w:r>
          </w:p>
        </w:tc>
      </w:tr>
      <w:tr w:rsidR="0016603A" w:rsidRPr="00982358" w14:paraId="487D2B9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6E162" w14:textId="5CBCB01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1483E" w14:textId="384160E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Nyíregyházi TV</w:t>
            </w:r>
          </w:p>
        </w:tc>
      </w:tr>
      <w:tr w:rsidR="0016603A" w:rsidRPr="00982358" w14:paraId="4FAA78C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35FA" w14:textId="3CCA039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68AC" w14:textId="2C0A19E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DTV (Debreceni Városi TV)</w:t>
            </w:r>
          </w:p>
        </w:tc>
      </w:tr>
      <w:tr w:rsidR="0016603A" w:rsidRPr="00982358" w14:paraId="3C0009D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6D5F" w14:textId="12A31CB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5BCFC" w14:textId="4BEE249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Kecskeméti Tv</w:t>
            </w:r>
          </w:p>
        </w:tc>
      </w:tr>
      <w:tr w:rsidR="0016603A" w:rsidRPr="00982358" w14:paraId="052ECA5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5F4A3" w14:textId="6023050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6FD42" w14:textId="40E6CE9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Móranet TV</w:t>
            </w:r>
          </w:p>
        </w:tc>
      </w:tr>
      <w:tr w:rsidR="0016603A" w:rsidRPr="00982358" w14:paraId="363FAFA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4F45F" w14:textId="75364AD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C405" w14:textId="01F8A76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Csaba TV</w:t>
            </w:r>
          </w:p>
        </w:tc>
      </w:tr>
      <w:tr w:rsidR="0016603A" w:rsidRPr="00982358" w14:paraId="78522EC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3AB6F" w14:textId="3CB98CC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9983" w14:textId="52D3812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Városi Tv Szeged</w:t>
            </w:r>
          </w:p>
        </w:tc>
      </w:tr>
      <w:tr w:rsidR="0016603A" w:rsidRPr="00982358" w14:paraId="08CAD8E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B1CD6" w14:textId="349418F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E1C27" w14:textId="7EEC57C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Szolnok Tv</w:t>
            </w:r>
          </w:p>
        </w:tc>
      </w:tr>
      <w:tr w:rsidR="0016603A" w:rsidRPr="00982358" w14:paraId="198B4BF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D273E" w14:textId="65D8828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2F38" w14:textId="1ADB2CC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Kanizsa TV</w:t>
            </w:r>
          </w:p>
        </w:tc>
      </w:tr>
      <w:tr w:rsidR="0016603A" w:rsidRPr="00982358" w14:paraId="64319B5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12CD" w14:textId="32B32DF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7096F" w14:textId="00EEBB3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Pannon TV</w:t>
            </w:r>
          </w:p>
        </w:tc>
      </w:tr>
      <w:tr w:rsidR="0016603A" w:rsidRPr="00982358" w14:paraId="6ED23A1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4DDB0" w14:textId="4B1633C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5FF0" w14:textId="1D92357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Fehérvár Televízió</w:t>
            </w:r>
          </w:p>
        </w:tc>
      </w:tr>
      <w:tr w:rsidR="0016603A" w:rsidRPr="00982358" w14:paraId="728EF19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BCEF7" w14:textId="55C8D2E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F9333" w14:textId="447AE5E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City TV (V. kerület)</w:t>
            </w:r>
          </w:p>
        </w:tc>
      </w:tr>
      <w:tr w:rsidR="0016603A" w:rsidRPr="00982358" w14:paraId="443D176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A3BD" w14:textId="6C3A721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475EE" w14:textId="646FD6E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Vásárhelyi TV</w:t>
            </w:r>
          </w:p>
        </w:tc>
      </w:tr>
      <w:tr w:rsidR="0016603A" w:rsidRPr="00982358" w14:paraId="5E63B91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8CD6B" w14:textId="7689CA2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D88BE" w14:textId="5DBA623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TV13</w:t>
            </w:r>
          </w:p>
        </w:tc>
      </w:tr>
      <w:tr w:rsidR="0016603A" w:rsidRPr="00982358" w14:paraId="291C050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F8510" w14:textId="1427802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08004" w14:textId="0C71ED6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Buda Televízió</w:t>
            </w:r>
          </w:p>
        </w:tc>
      </w:tr>
      <w:tr w:rsidR="0016603A" w:rsidRPr="00982358" w14:paraId="1242D42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A9745" w14:textId="7FC44F5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9F9D9" w14:textId="084E339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Balaton TV</w:t>
            </w:r>
          </w:p>
        </w:tc>
      </w:tr>
      <w:tr w:rsidR="0016603A" w:rsidRPr="00982358" w14:paraId="01679F2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07E62" w14:textId="0FBFAFF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D3643" w14:textId="2F96FA4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7. TV</w:t>
            </w:r>
          </w:p>
        </w:tc>
      </w:tr>
      <w:tr w:rsidR="0016603A" w:rsidRPr="00982358" w14:paraId="2B2E008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25E55" w14:textId="5B409D3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9CCAF" w14:textId="419F0D2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Makói Városi TV</w:t>
            </w:r>
          </w:p>
        </w:tc>
      </w:tr>
      <w:tr w:rsidR="0016603A" w:rsidRPr="00982358" w14:paraId="3EE0D9B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65824" w14:textId="007B81C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198C" w14:textId="7B30180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Gyula TV</w:t>
            </w:r>
          </w:p>
        </w:tc>
      </w:tr>
      <w:tr w:rsidR="0016603A" w:rsidRPr="00982358" w14:paraId="336669D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6ED3D" w14:textId="7EEB075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18A6" w14:textId="60E53D9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Halom TV</w:t>
            </w:r>
          </w:p>
        </w:tc>
      </w:tr>
      <w:tr w:rsidR="0016603A" w:rsidRPr="00982358" w14:paraId="5F648D1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CBFB0" w14:textId="286ABE2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29E6D" w14:textId="55B9E3D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Egyetem TV</w:t>
            </w:r>
          </w:p>
        </w:tc>
      </w:tr>
      <w:tr w:rsidR="0016603A" w:rsidRPr="00982358" w14:paraId="451CE04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6A9B7" w14:textId="21AC7BC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A7F2" w14:textId="7B8CE5F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Kistelek VTV</w:t>
            </w:r>
          </w:p>
        </w:tc>
      </w:tr>
      <w:tr w:rsidR="0016603A" w:rsidRPr="00982358" w14:paraId="3B414F1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FD2C" w14:textId="661248F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18B14" w14:textId="4411130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Telekeszi</w:t>
            </w:r>
          </w:p>
        </w:tc>
      </w:tr>
      <w:tr w:rsidR="0016603A" w:rsidRPr="00982358" w14:paraId="61C473C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E500" w14:textId="408433D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20632" w14:textId="0E0FE12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Gyöngyösi VTV</w:t>
            </w:r>
          </w:p>
        </w:tc>
      </w:tr>
      <w:tr w:rsidR="0016603A" w:rsidRPr="00982358" w14:paraId="2517805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2576" w14:textId="7FE8FAF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FD3B" w14:textId="734E061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TiszapART Tv</w:t>
            </w:r>
          </w:p>
        </w:tc>
      </w:tr>
      <w:tr w:rsidR="0016603A" w:rsidRPr="00982358" w14:paraId="7E2A011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ADDB" w14:textId="7B8D98B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54AB" w14:textId="7DFD733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Mosonmagyaróvár Városi Tv</w:t>
            </w:r>
          </w:p>
        </w:tc>
      </w:tr>
      <w:tr w:rsidR="0016603A" w:rsidRPr="00982358" w14:paraId="7FAE89E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9529C" w14:textId="461DC60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2F06E" w14:textId="5C99913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Budakalász TV</w:t>
            </w:r>
          </w:p>
        </w:tc>
      </w:tr>
      <w:tr w:rsidR="0016603A" w:rsidRPr="00982358" w14:paraId="467D1BA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DF408" w14:textId="5D40348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244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7B3E4" w14:textId="265116E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Szentendre TV</w:t>
            </w:r>
          </w:p>
        </w:tc>
      </w:tr>
      <w:tr w:rsidR="0016603A" w:rsidRPr="00982358" w14:paraId="482BC92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9B53F" w14:textId="38D0ED4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B0FD9" w14:textId="2129C96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9.TV</w:t>
            </w:r>
          </w:p>
        </w:tc>
      </w:tr>
      <w:tr w:rsidR="0016603A" w:rsidRPr="00982358" w14:paraId="639EFCD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D3E6" w14:textId="6D4513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10164" w14:textId="59DA975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HVTV</w:t>
            </w:r>
          </w:p>
        </w:tc>
      </w:tr>
      <w:tr w:rsidR="0016603A" w:rsidRPr="00982358" w14:paraId="0194B07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6C80D" w14:textId="525E44D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595E7" w14:textId="45F2D3B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Williams TV</w:t>
            </w:r>
          </w:p>
        </w:tc>
      </w:tr>
      <w:tr w:rsidR="0016603A" w:rsidRPr="00982358" w14:paraId="0784D2E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17348" w14:textId="753E9A7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06CA6" w14:textId="561E1F0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BKTV</w:t>
            </w:r>
          </w:p>
        </w:tc>
      </w:tr>
      <w:tr w:rsidR="0016603A" w:rsidRPr="00982358" w14:paraId="6A76B30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B7E6" w14:textId="7B25E2A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7B850" w14:textId="5D9E604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Újbuda TV</w:t>
            </w:r>
          </w:p>
        </w:tc>
      </w:tr>
      <w:tr w:rsidR="0016603A" w:rsidRPr="00982358" w14:paraId="54ED594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EBE7A" w14:textId="6D9FD7D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E2B3B" w14:textId="58E9E1F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Szentes TV</w:t>
            </w:r>
          </w:p>
        </w:tc>
      </w:tr>
      <w:tr w:rsidR="0016603A" w:rsidRPr="00982358" w14:paraId="62FE154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64F95" w14:textId="15FB83C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7E4B7" w14:textId="1187437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Tavi TV</w:t>
            </w:r>
          </w:p>
        </w:tc>
      </w:tr>
      <w:tr w:rsidR="0016603A" w:rsidRPr="00982358" w14:paraId="7650D19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3F620" w14:textId="4235A67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0A96" w14:textId="01F4166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TV10</w:t>
            </w:r>
          </w:p>
        </w:tc>
      </w:tr>
      <w:tr w:rsidR="0016603A" w:rsidRPr="00982358" w14:paraId="1A31EFE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66BEC" w14:textId="638E896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082F" w14:textId="22E54FD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Kurca Tv</w:t>
            </w:r>
          </w:p>
        </w:tc>
      </w:tr>
      <w:tr w:rsidR="0016603A" w:rsidRPr="00982358" w14:paraId="22515AD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624A" w14:textId="7071369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5D8A" w14:textId="7B685C3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Cegléd TV</w:t>
            </w:r>
          </w:p>
        </w:tc>
      </w:tr>
      <w:tr w:rsidR="0016603A" w:rsidRPr="00982358" w14:paraId="259AB33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A10F" w14:textId="3250CB6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8EF1" w14:textId="457B86E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Ipoly TV</w:t>
            </w:r>
          </w:p>
        </w:tc>
      </w:tr>
      <w:tr w:rsidR="0016603A" w:rsidRPr="00982358" w14:paraId="0B9E54F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AA5B1" w14:textId="2A76189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472C" w14:textId="155611A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Ajka Tv</w:t>
            </w:r>
          </w:p>
        </w:tc>
      </w:tr>
      <w:tr w:rsidR="0016603A" w:rsidRPr="00982358" w14:paraId="2417C78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8110D" w14:textId="7EBC1B4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1775" w14:textId="02B420A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Centrum TV</w:t>
            </w:r>
          </w:p>
        </w:tc>
      </w:tr>
      <w:tr w:rsidR="0016603A" w:rsidRPr="00982358" w14:paraId="06A349E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E990D" w14:textId="0E0B1CA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7019" w14:textId="08D72B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Danubia TV</w:t>
            </w:r>
          </w:p>
        </w:tc>
      </w:tr>
      <w:tr w:rsidR="0016603A" w:rsidRPr="00982358" w14:paraId="5DBA1AD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B5BA" w14:textId="415D232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66AC0" w14:textId="46A5D1B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Oroszlány VTV</w:t>
            </w:r>
          </w:p>
        </w:tc>
      </w:tr>
      <w:tr w:rsidR="0016603A" w:rsidRPr="00982358" w14:paraId="2FAEA94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4BB2B" w14:textId="503BE81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D2D47" w14:textId="56F3AC0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Orosháza VTV</w:t>
            </w:r>
          </w:p>
        </w:tc>
      </w:tr>
      <w:tr w:rsidR="0016603A" w:rsidRPr="00982358" w14:paraId="1072721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C4C4" w14:textId="71E9ED6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66C39" w14:textId="2C7EB2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KTV Esztergom</w:t>
            </w:r>
          </w:p>
        </w:tc>
      </w:tr>
      <w:tr w:rsidR="0016603A" w:rsidRPr="00982358" w14:paraId="1C69809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BCB7" w14:textId="4775175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78295" w14:textId="06FB09B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Rákosmente TV</w:t>
            </w:r>
          </w:p>
        </w:tc>
      </w:tr>
      <w:tr w:rsidR="0016603A" w:rsidRPr="00982358" w14:paraId="4BF1162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1C38" w14:textId="6F809D5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F5CA0" w14:textId="6C60F71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Bátor TV</w:t>
            </w:r>
          </w:p>
        </w:tc>
      </w:tr>
      <w:tr w:rsidR="0016603A" w:rsidRPr="00982358" w14:paraId="681AA25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BC090" w14:textId="3FDF147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51D1" w14:textId="6E132A5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Zemplén TV</w:t>
            </w:r>
          </w:p>
        </w:tc>
      </w:tr>
      <w:tr w:rsidR="0016603A" w:rsidRPr="00982358" w14:paraId="65BF716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35852" w14:textId="18445AB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024C5" w14:textId="06B4F6E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Somogy TV</w:t>
            </w:r>
          </w:p>
        </w:tc>
      </w:tr>
      <w:tr w:rsidR="0016603A" w:rsidRPr="00982358" w14:paraId="0ABF474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91F1" w14:textId="5A83AE7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4C67C" w14:textId="0B81CA9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Mezőberény KTV</w:t>
            </w:r>
          </w:p>
        </w:tc>
      </w:tr>
      <w:tr w:rsidR="0016603A" w:rsidRPr="00982358" w14:paraId="09BA29A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6761" w14:textId="5908D66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F198" w14:textId="28B2030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Füzesabony VTV</w:t>
            </w:r>
          </w:p>
        </w:tc>
      </w:tr>
      <w:tr w:rsidR="0016603A" w:rsidRPr="00982358" w14:paraId="62925DE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C2EC0" w14:textId="3112FAC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A621B" w14:textId="48D2F60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Rábaközi</w:t>
            </w:r>
          </w:p>
        </w:tc>
      </w:tr>
      <w:tr w:rsidR="0016603A" w:rsidRPr="00982358" w14:paraId="68706E9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4F2D" w14:textId="05A487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316A" w14:textId="1A0F320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Óbuda TV</w:t>
            </w:r>
          </w:p>
        </w:tc>
      </w:tr>
      <w:tr w:rsidR="0016603A" w:rsidRPr="00982358" w14:paraId="129C99F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BB2C" w14:textId="025F7DF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C6DC9" w14:textId="23B4E01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Signal TV</w:t>
            </w:r>
          </w:p>
        </w:tc>
      </w:tr>
      <w:tr w:rsidR="0016603A" w:rsidRPr="00982358" w14:paraId="71B5CAC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E8A1" w14:textId="19D4DFC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2ACD" w14:textId="1EE0D40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TelePaks</w:t>
            </w:r>
          </w:p>
        </w:tc>
      </w:tr>
      <w:tr w:rsidR="0016603A" w:rsidRPr="00982358" w14:paraId="37AFF74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1C328" w14:textId="7DF6732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8C7A6" w14:textId="7A418A3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Völgyhíd TV</w:t>
            </w:r>
          </w:p>
        </w:tc>
      </w:tr>
      <w:tr w:rsidR="0016603A" w:rsidRPr="00982358" w14:paraId="07FB47D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E6609" w14:textId="61FA16B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D6226" w14:textId="727A6D1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Pécs TV</w:t>
            </w:r>
          </w:p>
        </w:tc>
      </w:tr>
      <w:tr w:rsidR="0016603A" w:rsidRPr="00982358" w14:paraId="566BBC4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C1A4" w14:textId="1A6F596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78A91" w14:textId="55CA53B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Promontor TV</w:t>
            </w:r>
          </w:p>
        </w:tc>
      </w:tr>
      <w:tr w:rsidR="0016603A" w:rsidRPr="00982358" w14:paraId="499F0BF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30DAA" w14:textId="0B744A6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02819" w14:textId="53A2A0E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XV. TV</w:t>
            </w:r>
          </w:p>
        </w:tc>
      </w:tr>
      <w:tr w:rsidR="0016603A" w:rsidRPr="00982358" w14:paraId="2F0D878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9F39D" w14:textId="2C2DA88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D0C9" w14:textId="47100C5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Keszthely TV</w:t>
            </w:r>
          </w:p>
        </w:tc>
      </w:tr>
      <w:tr w:rsidR="0016603A" w:rsidRPr="00982358" w14:paraId="3653244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73EC" w14:textId="4F4E74A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FB93" w14:textId="0083390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Globo TV</w:t>
            </w:r>
          </w:p>
        </w:tc>
      </w:tr>
      <w:tr w:rsidR="0016603A" w:rsidRPr="00982358" w14:paraId="62BB76B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69D1" w14:textId="328A514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2441B" w14:textId="131C097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Karcag TV</w:t>
            </w:r>
          </w:p>
        </w:tc>
      </w:tr>
      <w:tr w:rsidR="0016603A" w:rsidRPr="00982358" w14:paraId="3EC8ED5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6C33E" w14:textId="6850E7D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FD2A" w14:textId="253AEC3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Tiszavasvári TV</w:t>
            </w:r>
          </w:p>
        </w:tc>
      </w:tr>
      <w:tr w:rsidR="0016603A" w:rsidRPr="00982358" w14:paraId="4E9C08A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7F45" w14:textId="3F15A2B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5FAB" w14:textId="4005672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Szarvas TV</w:t>
            </w:r>
          </w:p>
        </w:tc>
      </w:tr>
      <w:tr w:rsidR="0016603A" w:rsidRPr="00982358" w14:paraId="461C3C0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4A6DD" w14:textId="4CD27DD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287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24EF6" w14:textId="2C9C774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Tatai TV</w:t>
            </w:r>
          </w:p>
        </w:tc>
      </w:tr>
      <w:tr w:rsidR="0016603A" w:rsidRPr="00982358" w14:paraId="0B09B45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0B19" w14:textId="3ECB403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E9227" w14:textId="5AEDCBF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Pilis TV</w:t>
            </w:r>
          </w:p>
        </w:tc>
      </w:tr>
      <w:tr w:rsidR="0016603A" w:rsidRPr="00982358" w14:paraId="657D82F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93798" w14:textId="2C0B6A8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289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6739A" w14:textId="55DBEFF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Líceum TV</w:t>
            </w:r>
          </w:p>
        </w:tc>
      </w:tr>
      <w:tr w:rsidR="0016603A" w:rsidRPr="00982358" w14:paraId="634D74A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CAB2" w14:textId="5941408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DD267" w14:textId="0668F55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Körös TV</w:t>
            </w:r>
          </w:p>
        </w:tc>
      </w:tr>
      <w:tr w:rsidR="0016603A" w:rsidRPr="00982358" w14:paraId="1782D92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516A" w14:textId="1C77EFF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A224D" w14:textId="183BB34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Régió Plusz TV</w:t>
            </w:r>
          </w:p>
        </w:tc>
      </w:tr>
      <w:tr w:rsidR="0016603A" w:rsidRPr="00982358" w14:paraId="5643CAA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D709" w14:textId="0381A48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31F47" w14:textId="063E302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Dabas TV</w:t>
            </w:r>
          </w:p>
        </w:tc>
      </w:tr>
      <w:tr w:rsidR="0016603A" w:rsidRPr="00982358" w14:paraId="7C6C093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69367" w14:textId="4BA6413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1C0BD" w14:textId="44F3FF1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Hévíz TV</w:t>
            </w:r>
          </w:p>
        </w:tc>
      </w:tr>
      <w:tr w:rsidR="0016603A" w:rsidRPr="00982358" w14:paraId="712F360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6F8C1" w14:textId="043265D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1B2A5" w14:textId="093AECE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Csolnoki TV</w:t>
            </w:r>
          </w:p>
        </w:tc>
      </w:tr>
      <w:tr w:rsidR="0016603A" w:rsidRPr="00982358" w14:paraId="4BF9BED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FCEE" w14:textId="7E3510A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B17B7" w14:textId="62C9320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Pápa TV</w:t>
            </w:r>
          </w:p>
        </w:tc>
      </w:tr>
      <w:tr w:rsidR="0016603A" w:rsidRPr="00982358" w14:paraId="3ACFACF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05F0C" w14:textId="00C54A8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AF9D8" w14:textId="69F31B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Kétágú TV</w:t>
            </w:r>
          </w:p>
        </w:tc>
      </w:tr>
      <w:tr w:rsidR="0016603A" w:rsidRPr="00982358" w14:paraId="1BC9739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12118" w14:textId="3762F39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299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F818A" w14:textId="3F90116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Bicske TV</w:t>
            </w:r>
          </w:p>
        </w:tc>
      </w:tr>
      <w:tr w:rsidR="0016603A" w:rsidRPr="00982358" w14:paraId="45168C0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B4FFF" w14:textId="751D867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8BE3A" w14:textId="1B9BD14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Baja TV</w:t>
            </w:r>
          </w:p>
        </w:tc>
      </w:tr>
      <w:tr w:rsidR="0016603A" w:rsidRPr="00982358" w14:paraId="567EBAF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734BA" w14:textId="0061A68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E75EC" w14:textId="34941EB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Csongrád TV</w:t>
            </w:r>
          </w:p>
        </w:tc>
      </w:tr>
      <w:tr w:rsidR="0016603A" w:rsidRPr="00982358" w14:paraId="091EED1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8A382" w14:textId="7AA693E5" w:rsid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580E6" w14:textId="727550F6" w:rsid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TV18</w:t>
            </w:r>
          </w:p>
        </w:tc>
      </w:tr>
      <w:tr w:rsidR="0016603A" w:rsidRPr="00982358" w14:paraId="162FFE8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F8F7E" w14:textId="09B61458" w:rsid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092E3" w14:textId="43CBB3C4" w:rsid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Gólya TV</w:t>
            </w:r>
          </w:p>
        </w:tc>
      </w:tr>
      <w:tr w:rsidR="0016603A" w:rsidRPr="00982358" w14:paraId="47F6EC6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CC159" w14:textId="6B27FE30" w:rsid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234F8" w14:textId="1AB0ABB5" w:rsid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Encs TV</w:t>
            </w:r>
          </w:p>
        </w:tc>
      </w:tr>
      <w:tr w:rsidR="0016603A" w:rsidRPr="00982358" w14:paraId="4E488B6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9AACA" w14:textId="5D6C69B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E951" w14:textId="37084FA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Berente TV</w:t>
            </w:r>
          </w:p>
        </w:tc>
      </w:tr>
      <w:tr w:rsidR="0016603A" w:rsidRPr="00982358" w14:paraId="1C7DF91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923D2" w14:textId="4A782BB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FFF9C" w14:textId="0EDF68A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Videokrónika</w:t>
            </w:r>
          </w:p>
        </w:tc>
      </w:tr>
      <w:tr w:rsidR="0016603A" w:rsidRPr="00982358" w14:paraId="1CA39BA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98CBF" w14:textId="384B3B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9475C" w14:textId="23E32C6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Kerekegyházi TV</w:t>
            </w:r>
          </w:p>
        </w:tc>
      </w:tr>
      <w:tr w:rsidR="0016603A" w:rsidRPr="00982358" w14:paraId="55A7FFA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7C3B7" w14:textId="62572C4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2018" w14:textId="44570F4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Zóna TV Sümeg</w:t>
            </w:r>
          </w:p>
        </w:tc>
      </w:tr>
      <w:tr w:rsidR="0016603A" w:rsidRPr="00982358" w14:paraId="11B35D4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86A37" w14:textId="6BA0DC0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309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F75B4" w14:textId="5C5A063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Namény TV</w:t>
            </w:r>
          </w:p>
        </w:tc>
      </w:tr>
      <w:tr w:rsidR="0016603A" w:rsidRPr="00982358" w14:paraId="082EE14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FD75" w14:textId="7C21B0C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E4AF8" w14:textId="73A0402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TV2040</w:t>
            </w:r>
          </w:p>
        </w:tc>
      </w:tr>
      <w:tr w:rsidR="0016603A" w:rsidRPr="00982358" w14:paraId="2B0E9B6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069C3" w14:textId="706C8C9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627B8" w14:textId="0CB8DB5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Sixo TV</w:t>
            </w:r>
          </w:p>
        </w:tc>
      </w:tr>
      <w:tr w:rsidR="0016603A" w:rsidRPr="00982358" w14:paraId="0E3C04B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59B85" w14:textId="3C7F79F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BE34E" w14:textId="28083B5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Ózd VTV</w:t>
            </w:r>
          </w:p>
        </w:tc>
      </w:tr>
      <w:tr w:rsidR="0016603A" w:rsidRPr="00982358" w14:paraId="2D5E230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06F1" w14:textId="2B321E4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2311" w14:textId="188784F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Nagykállói TV</w:t>
            </w:r>
          </w:p>
        </w:tc>
      </w:tr>
      <w:tr w:rsidR="0016603A" w:rsidRPr="00982358" w14:paraId="61D3FCE6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E9C8" w14:textId="26C1921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6045" w14:textId="2271D24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Halas TV</w:t>
            </w:r>
          </w:p>
        </w:tc>
      </w:tr>
      <w:tr w:rsidR="0016603A" w:rsidRPr="00982358" w14:paraId="4B2729F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9E87C" w14:textId="428395A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8AA39" w14:textId="094C749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Edelény VTV</w:t>
            </w:r>
          </w:p>
        </w:tc>
      </w:tr>
      <w:tr w:rsidR="0016603A" w:rsidRPr="00982358" w14:paraId="5128C5A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D495" w14:textId="6627D10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33C5" w14:textId="13E2E94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Gran TV</w:t>
            </w:r>
          </w:p>
        </w:tc>
      </w:tr>
      <w:tr w:rsidR="0016603A" w:rsidRPr="00982358" w14:paraId="066E130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3CDF8" w14:textId="668993A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7A4F" w14:textId="37FE5BD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ES TV</w:t>
            </w:r>
          </w:p>
        </w:tc>
      </w:tr>
      <w:tr w:rsidR="0016603A" w:rsidRPr="00982358" w14:paraId="3BE86EC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9D6E" w14:textId="6C21115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04D0A" w14:textId="70245CA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I kerületi helyi TV</w:t>
            </w:r>
          </w:p>
        </w:tc>
      </w:tr>
      <w:tr w:rsidR="0016603A" w:rsidRPr="00982358" w14:paraId="74D5367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F4CD1" w14:textId="2DF763A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DD6C" w14:textId="1DFAD14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Tarjáni Falu TV</w:t>
            </w:r>
          </w:p>
        </w:tc>
      </w:tr>
      <w:tr w:rsidR="0016603A" w:rsidRPr="00982358" w14:paraId="12722319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8A42B" w14:textId="791F356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ECD2E" w14:textId="014C032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Jánosháza TV</w:t>
            </w:r>
          </w:p>
        </w:tc>
      </w:tr>
      <w:tr w:rsidR="0016603A" w:rsidRPr="00982358" w14:paraId="4EA3F20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93133" w14:textId="3CA7139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1576E" w14:textId="529799E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D+ TV</w:t>
            </w:r>
          </w:p>
        </w:tc>
      </w:tr>
      <w:tr w:rsidR="0016603A" w:rsidRPr="00982358" w14:paraId="3D3D1AD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B814" w14:textId="60031B7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9515" w14:textId="5E13765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Mezőtúri Városi Televízió</w:t>
            </w:r>
          </w:p>
        </w:tc>
      </w:tr>
      <w:tr w:rsidR="0016603A" w:rsidRPr="00982358" w14:paraId="73BA1B3E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BEDF7" w14:textId="20BEFB5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327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1597" w14:textId="2BAED08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Városi TV Mohács</w:t>
            </w:r>
          </w:p>
        </w:tc>
      </w:tr>
      <w:tr w:rsidR="00D87C47" w:rsidRPr="00982358" w14:paraId="1A5FC4E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7FB69" w14:textId="715C75B4" w:rsidR="00D87C47" w:rsidRDefault="00D87C47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328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48FDB" w14:textId="379E0476" w:rsidR="00D87C47" w:rsidRDefault="00D87C47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D87C47">
              <w:rPr>
                <w:rFonts w:ascii="TeleNeo Office" w:hAnsi="TeleNeo Office"/>
                <w:color w:val="262626"/>
              </w:rPr>
              <w:t>Berettyó Televízió</w:t>
            </w:r>
          </w:p>
        </w:tc>
      </w:tr>
      <w:tr w:rsidR="0016603A" w:rsidRPr="00982358" w14:paraId="165EF4DD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0E1D" w14:textId="611BF07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3A4A" w14:textId="0193D75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Kanapé TV HD</w:t>
            </w:r>
          </w:p>
        </w:tc>
      </w:tr>
      <w:tr w:rsidR="0016603A" w:rsidRPr="00982358" w14:paraId="087DDBB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7CCE" w14:textId="052BBAB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lastRenderedPageBreak/>
              <w:t>913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BF5A" w14:textId="11485D9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Penthouse Gold HD</w:t>
            </w:r>
          </w:p>
        </w:tc>
      </w:tr>
      <w:tr w:rsidR="0016603A" w:rsidRPr="00982358" w14:paraId="5FB529A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538B" w14:textId="0917365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BDC74" w14:textId="7D3D7D4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Dorcel XXX HD</w:t>
            </w:r>
          </w:p>
        </w:tc>
      </w:tr>
      <w:tr w:rsidR="0016603A" w:rsidRPr="00982358" w14:paraId="3C62FFF7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AD703" w14:textId="57DD97A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7598A" w14:textId="636BBCB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Fishing &amp; Hunting HD</w:t>
            </w:r>
          </w:p>
        </w:tc>
      </w:tr>
      <w:tr w:rsidR="0016603A" w:rsidRPr="00982358" w14:paraId="6EBC36E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271E2" w14:textId="3817FE9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CC10" w14:textId="24040E6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 Explore HD</w:t>
            </w:r>
          </w:p>
        </w:tc>
      </w:tr>
      <w:tr w:rsidR="0016603A" w:rsidRPr="00982358" w14:paraId="3608FA8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466B6" w14:textId="48DE745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1F91" w14:textId="2733FD4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Viasat Nature HD</w:t>
            </w:r>
          </w:p>
        </w:tc>
      </w:tr>
      <w:tr w:rsidR="0016603A" w:rsidRPr="00982358" w14:paraId="22BADFD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F183C" w14:textId="05A1052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16274" w14:textId="358AECB2" w:rsidR="0016603A" w:rsidRPr="00982358" w:rsidRDefault="00412259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 w:rsidRPr="00412259">
              <w:rPr>
                <w:rFonts w:ascii="TeleNeo Office" w:hAnsi="TeleNeo Office"/>
                <w:color w:val="262626"/>
              </w:rPr>
              <w:t>Viasat Epic Drama </w:t>
            </w:r>
            <w:r w:rsidR="0016603A">
              <w:rPr>
                <w:rFonts w:ascii="TeleNeo Office" w:hAnsi="TeleNeo Office"/>
                <w:color w:val="262626"/>
              </w:rPr>
              <w:t>HD</w:t>
            </w:r>
          </w:p>
        </w:tc>
      </w:tr>
      <w:tr w:rsidR="0016603A" w:rsidRPr="00982358" w14:paraId="5039DC58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3EC8" w14:textId="59E6B2C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47783" w14:textId="14034E8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</w:t>
            </w:r>
            <w:r w:rsidR="00DA2F37">
              <w:rPr>
                <w:rFonts w:ascii="TeleNeo Office" w:hAnsi="TeleNeo Office"/>
                <w:color w:val="262626"/>
              </w:rPr>
              <w:t>ax</w:t>
            </w:r>
            <w:r>
              <w:rPr>
                <w:rFonts w:ascii="TeleNeo Office" w:hAnsi="TeleNeo Office"/>
                <w:color w:val="262626"/>
              </w:rPr>
              <w:t>4 HD</w:t>
            </w:r>
          </w:p>
        </w:tc>
      </w:tr>
      <w:tr w:rsidR="0016603A" w:rsidRPr="00982358" w14:paraId="759AAC3C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6EA45" w14:textId="0BC99A4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62BCA" w14:textId="50E031F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Film Mania HD</w:t>
            </w:r>
          </w:p>
        </w:tc>
      </w:tr>
      <w:tr w:rsidR="0016603A" w:rsidRPr="00982358" w14:paraId="644509CA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E816B" w14:textId="547539F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7B706" w14:textId="5E0E9E2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ATV Extra HD</w:t>
            </w:r>
          </w:p>
        </w:tc>
      </w:tr>
      <w:tr w:rsidR="0016603A" w:rsidRPr="00982358" w14:paraId="4BE8757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7575" w14:textId="14CF69C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7D2A2" w14:textId="246F06D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Stingray Classica HD</w:t>
            </w:r>
          </w:p>
        </w:tc>
      </w:tr>
      <w:tr w:rsidR="0016603A" w:rsidRPr="00982358" w14:paraId="7BE1B64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C75A" w14:textId="39EEDEB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8F1B" w14:textId="743633E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BBC Earth HD</w:t>
            </w:r>
          </w:p>
        </w:tc>
      </w:tr>
      <w:tr w:rsidR="0016603A" w:rsidRPr="00982358" w14:paraId="21D939A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C557" w14:textId="355B256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45979" w14:textId="77949CC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Animal Planet HD</w:t>
            </w:r>
          </w:p>
        </w:tc>
      </w:tr>
      <w:tr w:rsidR="0016603A" w:rsidRPr="00982358" w14:paraId="754B9D1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3BBF" w14:textId="4141D44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D456" w14:textId="05742EF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TV Paprika HD</w:t>
            </w:r>
          </w:p>
        </w:tc>
      </w:tr>
      <w:tr w:rsidR="0016603A" w:rsidRPr="00982358" w14:paraId="0289A7C3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E271" w14:textId="17DBED4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FE03" w14:textId="7863EE2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HGTV HD</w:t>
            </w:r>
          </w:p>
        </w:tc>
      </w:tr>
      <w:tr w:rsidR="0016603A" w:rsidRPr="00982358" w14:paraId="34B0399F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5A22D" w14:textId="29190F8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B9D58" w14:textId="5E50AE8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Spektrum HD</w:t>
            </w:r>
          </w:p>
        </w:tc>
      </w:tr>
      <w:tr w:rsidR="0016603A" w:rsidRPr="00982358" w14:paraId="3B9D049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F5DF4" w14:textId="4F69ACB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447A2" w14:textId="3AE979EC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HISTORY HD</w:t>
            </w:r>
          </w:p>
        </w:tc>
      </w:tr>
      <w:tr w:rsidR="0016603A" w:rsidRPr="00982358" w14:paraId="6E3B216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0C0A" w14:textId="0AC37196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9B8C" w14:textId="3D0967F2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Travel HD</w:t>
            </w:r>
          </w:p>
        </w:tc>
      </w:tr>
      <w:tr w:rsidR="0016603A" w:rsidRPr="00982358" w14:paraId="1B86EFC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3FB5" w14:textId="7D9F3B91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4E8E1" w14:textId="511F6F6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Nat Geo Wild HD</w:t>
            </w:r>
          </w:p>
        </w:tc>
      </w:tr>
      <w:tr w:rsidR="0016603A" w:rsidRPr="00982358" w14:paraId="4F03D782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8AE29" w14:textId="4A05F14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E15B7" w14:textId="514E512A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Nat Geo HD</w:t>
            </w:r>
          </w:p>
        </w:tc>
      </w:tr>
      <w:tr w:rsidR="0016603A" w:rsidRPr="00982358" w14:paraId="36A8B56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F81BF" w14:textId="5E43CC7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6F55" w14:textId="51D3B24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Discovery Channel HD</w:t>
            </w:r>
          </w:p>
        </w:tc>
      </w:tr>
      <w:tr w:rsidR="0016603A" w:rsidRPr="00982358" w14:paraId="22A6DEAB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A3CA" w14:textId="760DC3F7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C2EA9" w14:textId="3CAA55F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ID HD</w:t>
            </w:r>
          </w:p>
        </w:tc>
      </w:tr>
      <w:tr w:rsidR="0016603A" w:rsidRPr="00982358" w14:paraId="1E50B8C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8F9D2" w14:textId="57B315C0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D3DE" w14:textId="6654575E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Nicktoons HD</w:t>
            </w:r>
          </w:p>
        </w:tc>
      </w:tr>
      <w:tr w:rsidR="0016603A" w:rsidRPr="00982358" w14:paraId="3C582711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D006" w14:textId="76945688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827B6" w14:textId="3A73B1C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G</w:t>
            </w:r>
            <w:r w:rsidR="00DA2F37">
              <w:rPr>
                <w:rFonts w:ascii="TeleNeo Office" w:hAnsi="TeleNeo Office"/>
                <w:color w:val="262626"/>
              </w:rPr>
              <w:t>alaxy</w:t>
            </w:r>
            <w:r>
              <w:rPr>
                <w:rFonts w:ascii="TeleNeo Office" w:hAnsi="TeleNeo Office"/>
                <w:color w:val="262626"/>
              </w:rPr>
              <w:t>4 HD</w:t>
            </w:r>
          </w:p>
        </w:tc>
      </w:tr>
      <w:tr w:rsidR="0016603A" w:rsidRPr="00982358" w14:paraId="2ECEE030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19F8" w14:textId="15CA9F34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415A3" w14:textId="507E2789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Magyar Mozi TV HD</w:t>
            </w:r>
          </w:p>
        </w:tc>
      </w:tr>
      <w:tr w:rsidR="0016603A" w:rsidRPr="00982358" w14:paraId="76BFCE95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6056" w14:textId="5AE95E2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BA75A" w14:textId="2A9C03FF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AMC HD</w:t>
            </w:r>
          </w:p>
        </w:tc>
      </w:tr>
      <w:tr w:rsidR="0016603A" w:rsidRPr="00982358" w14:paraId="165C0124" w14:textId="77777777" w:rsidTr="00344695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0E62" w14:textId="6BEA5CBB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5A0F1" w14:textId="70B249B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AXN HD</w:t>
            </w:r>
          </w:p>
        </w:tc>
      </w:tr>
      <w:tr w:rsidR="0016603A" w:rsidRPr="00982358" w14:paraId="5C22C455" w14:textId="77777777" w:rsidTr="0016603A">
        <w:trPr>
          <w:trHeight w:val="131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6F68" w14:textId="2BB6483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2E4DC" w14:textId="22468815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Cool HD</w:t>
            </w:r>
          </w:p>
        </w:tc>
      </w:tr>
      <w:tr w:rsidR="0016603A" w:rsidRPr="00982358" w14:paraId="39B3A323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C6BF" w14:textId="3E38F5D3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961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F6D5E" w14:textId="4762E06D" w:rsidR="0016603A" w:rsidRPr="00982358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 w:themeColor="text1" w:themeTint="D9"/>
                <w:szCs w:val="24"/>
                <w:lang w:eastAsia="hu-HU"/>
              </w:rPr>
            </w:pPr>
            <w:r>
              <w:rPr>
                <w:rFonts w:ascii="TeleNeo Office" w:hAnsi="TeleNeo Office"/>
                <w:color w:val="262626"/>
              </w:rPr>
              <w:t>Film4 HD</w:t>
            </w:r>
          </w:p>
        </w:tc>
      </w:tr>
      <w:tr w:rsidR="0016603A" w:rsidRPr="0016603A" w14:paraId="53707DBD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4EDFA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392F" w14:textId="3F6CFFD1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M</w:t>
            </w:r>
            <w:r w:rsidR="00DA2F37">
              <w:rPr>
                <w:rFonts w:ascii="TeleNeo Office" w:hAnsi="TeleNeo Office"/>
                <w:color w:val="262626"/>
              </w:rPr>
              <w:t>atch</w:t>
            </w:r>
            <w:r w:rsidRPr="0016603A">
              <w:rPr>
                <w:rFonts w:ascii="TeleNeo Office" w:hAnsi="TeleNeo Office"/>
                <w:color w:val="262626"/>
              </w:rPr>
              <w:t>4 HD</w:t>
            </w:r>
          </w:p>
        </w:tc>
      </w:tr>
      <w:tr w:rsidR="0016603A" w:rsidRPr="0016603A" w14:paraId="6B6740EE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A84F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A0B5" w14:textId="4930F961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A</w:t>
            </w:r>
            <w:r w:rsidR="00DA2F37">
              <w:rPr>
                <w:rFonts w:ascii="TeleNeo Office" w:hAnsi="TeleNeo Office"/>
                <w:color w:val="262626"/>
              </w:rPr>
              <w:t>rena</w:t>
            </w:r>
            <w:r w:rsidRPr="0016603A">
              <w:rPr>
                <w:rFonts w:ascii="TeleNeo Office" w:hAnsi="TeleNeo Office"/>
                <w:color w:val="262626"/>
              </w:rPr>
              <w:t>4 HD</w:t>
            </w:r>
          </w:p>
        </w:tc>
      </w:tr>
      <w:tr w:rsidR="0016603A" w:rsidRPr="0016603A" w14:paraId="76FAD5F7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C9FE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05E3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Spíler2 HD</w:t>
            </w:r>
          </w:p>
        </w:tc>
      </w:tr>
      <w:tr w:rsidR="0016603A" w:rsidRPr="0016603A" w14:paraId="3B6C8A83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525B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716A4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Spíler1 HD</w:t>
            </w:r>
          </w:p>
        </w:tc>
      </w:tr>
      <w:tr w:rsidR="0016603A" w:rsidRPr="0016603A" w14:paraId="75AAC49E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AA406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4B41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Eurosport2 HD</w:t>
            </w:r>
          </w:p>
        </w:tc>
      </w:tr>
      <w:tr w:rsidR="0016603A" w:rsidRPr="0016603A" w14:paraId="3AB77B9C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5D098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01FFA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Sport2 HD</w:t>
            </w:r>
          </w:p>
        </w:tc>
      </w:tr>
      <w:tr w:rsidR="0016603A" w:rsidRPr="0016603A" w14:paraId="64B994D0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D595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77AAA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Eurosport HD</w:t>
            </w:r>
          </w:p>
        </w:tc>
      </w:tr>
      <w:tr w:rsidR="0016603A" w:rsidRPr="0016603A" w14:paraId="1D81D22C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ECD39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DF7F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Sport1 HD</w:t>
            </w:r>
          </w:p>
        </w:tc>
      </w:tr>
      <w:tr w:rsidR="0016603A" w:rsidRPr="0016603A" w14:paraId="1AD56197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9CF5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149C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RTL HÁROM HD</w:t>
            </w:r>
          </w:p>
        </w:tc>
      </w:tr>
      <w:tr w:rsidR="0016603A" w:rsidRPr="0016603A" w14:paraId="1A3F0510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AB30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lastRenderedPageBreak/>
              <w:t>972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CFD52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Sláger TV HD</w:t>
            </w:r>
          </w:p>
        </w:tc>
      </w:tr>
      <w:tr w:rsidR="0016603A" w:rsidRPr="0016603A" w14:paraId="42DD9E44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FB38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F8D55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Spektrum Home HD</w:t>
            </w:r>
          </w:p>
        </w:tc>
      </w:tr>
      <w:tr w:rsidR="0016603A" w:rsidRPr="0016603A" w14:paraId="42B3445E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D6CDF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67C81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Moziverzum HD</w:t>
            </w:r>
          </w:p>
        </w:tc>
      </w:tr>
      <w:tr w:rsidR="0016603A" w:rsidRPr="0016603A" w14:paraId="255A6B6D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2AC60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E418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Mozi+ HD</w:t>
            </w:r>
          </w:p>
        </w:tc>
      </w:tr>
      <w:tr w:rsidR="0016603A" w:rsidRPr="0016603A" w14:paraId="53246834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95BFE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AE15D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Da Vinci HD</w:t>
            </w:r>
          </w:p>
        </w:tc>
      </w:tr>
      <w:tr w:rsidR="0016603A" w:rsidRPr="0016603A" w14:paraId="39E9AA67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E6E4E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70E4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Euronews HD</w:t>
            </w:r>
          </w:p>
        </w:tc>
      </w:tr>
      <w:tr w:rsidR="0016603A" w:rsidRPr="0016603A" w14:paraId="35FD6F29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0782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BFB1D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OzoneTV HD</w:t>
            </w:r>
          </w:p>
        </w:tc>
      </w:tr>
      <w:tr w:rsidR="0016603A" w:rsidRPr="0016603A" w14:paraId="677331AC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E59D3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DD01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LifeTV HD</w:t>
            </w:r>
          </w:p>
        </w:tc>
      </w:tr>
      <w:tr w:rsidR="0016603A" w:rsidRPr="0016603A" w14:paraId="26DFE9F3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58A2C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890A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Film Café HD</w:t>
            </w:r>
          </w:p>
        </w:tc>
      </w:tr>
      <w:tr w:rsidR="0016603A" w:rsidRPr="0016603A" w14:paraId="721FBDD2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D449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2D985" w14:textId="373E5F00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</w:t>
            </w:r>
            <w:r w:rsidR="00DA2F37">
              <w:rPr>
                <w:rFonts w:ascii="TeleNeo Office" w:hAnsi="TeleNeo Office"/>
                <w:color w:val="262626"/>
              </w:rPr>
              <w:t>tory</w:t>
            </w:r>
            <w:r w:rsidRPr="0016603A">
              <w:rPr>
                <w:rFonts w:ascii="TeleNeo Office" w:hAnsi="TeleNeo Office"/>
                <w:color w:val="262626"/>
              </w:rPr>
              <w:t>4 HD</w:t>
            </w:r>
          </w:p>
        </w:tc>
      </w:tr>
      <w:tr w:rsidR="0016603A" w:rsidRPr="0016603A" w14:paraId="37CC6F8D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20E4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4B18F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PRIME HD</w:t>
            </w:r>
          </w:p>
        </w:tc>
      </w:tr>
      <w:tr w:rsidR="0016603A" w:rsidRPr="0016603A" w14:paraId="74C03EC5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03B55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0EDD2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SuperTV2 HD</w:t>
            </w:r>
          </w:p>
        </w:tc>
      </w:tr>
      <w:tr w:rsidR="0016603A" w:rsidRPr="0016603A" w14:paraId="296062F3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EF39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A27AA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RTL KETTŐ HD</w:t>
            </w:r>
          </w:p>
        </w:tc>
      </w:tr>
      <w:tr w:rsidR="0016603A" w:rsidRPr="0016603A" w14:paraId="4B12A1C4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D4F9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465A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TV4 HD</w:t>
            </w:r>
          </w:p>
        </w:tc>
      </w:tr>
      <w:tr w:rsidR="0016603A" w:rsidRPr="0016603A" w14:paraId="65AFBC31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C973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142D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VIASAT3 HD</w:t>
            </w:r>
          </w:p>
        </w:tc>
      </w:tr>
      <w:tr w:rsidR="0016603A" w:rsidRPr="0016603A" w14:paraId="71E841F4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8655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53F3F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Film+ HD</w:t>
            </w:r>
          </w:p>
        </w:tc>
      </w:tr>
      <w:tr w:rsidR="0016603A" w:rsidRPr="0016603A" w14:paraId="563A070E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2752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989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7464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Hír TV HD</w:t>
            </w:r>
          </w:p>
        </w:tc>
      </w:tr>
      <w:tr w:rsidR="0016603A" w:rsidRPr="0016603A" w14:paraId="3D779951" w14:textId="77777777" w:rsidTr="0016603A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D7F0D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990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DCD4" w14:textId="77777777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 w:rsidRPr="0016603A">
              <w:rPr>
                <w:rFonts w:ascii="TeleNeo Office" w:hAnsi="TeleNeo Office"/>
                <w:color w:val="262626"/>
              </w:rPr>
              <w:t>ATV HD</w:t>
            </w:r>
          </w:p>
        </w:tc>
      </w:tr>
      <w:tr w:rsidR="0016603A" w:rsidRPr="0016603A" w14:paraId="7335A482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7430" w14:textId="74D3D1D0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4441B" w14:textId="7D2515FD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TV2 HD</w:t>
            </w:r>
          </w:p>
        </w:tc>
      </w:tr>
      <w:tr w:rsidR="0016603A" w:rsidRPr="0016603A" w14:paraId="40513930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51439" w14:textId="12C98DD0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992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5B86F" w14:textId="595224A0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RTL HD</w:t>
            </w:r>
          </w:p>
        </w:tc>
      </w:tr>
      <w:tr w:rsidR="0016603A" w:rsidRPr="0016603A" w14:paraId="54D1E76C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BCF7E" w14:textId="3F53F394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3BB36" w14:textId="12B44C5C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M5 HD</w:t>
            </w:r>
          </w:p>
        </w:tc>
      </w:tr>
      <w:tr w:rsidR="0016603A" w:rsidRPr="0016603A" w14:paraId="24CA28BF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80E27" w14:textId="29E225DD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995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3A192" w14:textId="63D34ADA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Duna World HD / M4 Sport+ HD</w:t>
            </w:r>
          </w:p>
        </w:tc>
      </w:tr>
      <w:tr w:rsidR="0016603A" w:rsidRPr="0016603A" w14:paraId="0A03D21D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9DE88" w14:textId="3BEB768C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AFB9F" w14:textId="532F9B2C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M4 Sport HD</w:t>
            </w:r>
          </w:p>
        </w:tc>
      </w:tr>
      <w:tr w:rsidR="0016603A" w:rsidRPr="0016603A" w14:paraId="49CAFE38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063B9" w14:textId="6460B74E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997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E8B18" w14:textId="6D6520BF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Duna HD</w:t>
            </w:r>
          </w:p>
        </w:tc>
      </w:tr>
      <w:tr w:rsidR="0016603A" w:rsidRPr="0016603A" w14:paraId="4E199DA9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796C5" w14:textId="5BA6316D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998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FB0AC" w14:textId="11C30E1F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M2 HD / Petőfi TV HD</w:t>
            </w:r>
          </w:p>
        </w:tc>
      </w:tr>
      <w:tr w:rsidR="0016603A" w:rsidRPr="0016603A" w14:paraId="059FC573" w14:textId="77777777" w:rsidTr="0016603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3043D" w14:textId="030187D8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999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659CD" w14:textId="6CC50F01" w:rsidR="0016603A" w:rsidRPr="0016603A" w:rsidRDefault="0016603A" w:rsidP="00BF4E01">
            <w:pPr>
              <w:ind w:firstLineChars="100" w:firstLine="240"/>
              <w:jc w:val="center"/>
              <w:rPr>
                <w:rFonts w:ascii="TeleNeo Office" w:hAnsi="TeleNeo Office"/>
                <w:color w:val="262626"/>
              </w:rPr>
            </w:pPr>
            <w:r>
              <w:rPr>
                <w:rFonts w:ascii="TeleNeo Office" w:hAnsi="TeleNeo Office"/>
                <w:color w:val="262626"/>
              </w:rPr>
              <w:t>M1 HD</w:t>
            </w:r>
          </w:p>
        </w:tc>
      </w:tr>
    </w:tbl>
    <w:p w14:paraId="52198834" w14:textId="2188CE32" w:rsidR="0042574E" w:rsidRPr="0042574E" w:rsidRDefault="0042574E" w:rsidP="00BF4E01">
      <w:pPr>
        <w:spacing w:line="220" w:lineRule="exact"/>
        <w:jc w:val="center"/>
        <w:rPr>
          <w:rFonts w:ascii="TeleNeo Office" w:hAnsi="TeleNeo Office"/>
        </w:rPr>
      </w:pPr>
    </w:p>
    <w:sectPr w:rsidR="0042574E" w:rsidRPr="0042574E" w:rsidSect="00580417">
      <w:footerReference w:type="default" r:id="rId14"/>
      <w:type w:val="continuous"/>
      <w:pgSz w:w="11906" w:h="16838"/>
      <w:pgMar w:top="2183" w:right="737" w:bottom="2268" w:left="1797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924B" w14:textId="77777777" w:rsidR="008A04D6" w:rsidRDefault="008A04D6">
      <w:r>
        <w:separator/>
      </w:r>
    </w:p>
  </w:endnote>
  <w:endnote w:type="continuationSeparator" w:id="0">
    <w:p w14:paraId="3E8DB114" w14:textId="77777777" w:rsidR="008A04D6" w:rsidRDefault="008A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EENor">
    <w:altName w:val="Calibri"/>
    <w:panose1 w:val="00000000000000000000"/>
    <w:charset w:val="EE"/>
    <w:family w:val="auto"/>
    <w:pitch w:val="variable"/>
    <w:sig w:usb0="800000A7" w:usb1="00002048" w:usb2="00000000" w:usb3="00000000" w:csb0="00000083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eelawadee UI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eleNeo Office">
    <w:panose1 w:val="020B0504040202090203"/>
    <w:charset w:val="EE"/>
    <w:family w:val="swiss"/>
    <w:pitch w:val="variable"/>
    <w:sig w:usb0="00000007" w:usb1="00000001" w:usb2="00000000" w:usb3="00000000" w:csb0="00000093" w:csb1="00000000"/>
  </w:font>
  <w:font w:name="Tele-GroteskEEHal">
    <w:altName w:val="Calibri"/>
    <w:panose1 w:val="000000000000000000F6"/>
    <w:charset w:val="EE"/>
    <w:family w:val="auto"/>
    <w:pitch w:val="variable"/>
    <w:sig w:usb0="800000A7" w:usb1="00002048" w:usb2="00000000" w:usb3="00000000" w:csb0="00000083" w:csb1="00000000"/>
  </w:font>
  <w:font w:name="TeleNeo Office ExtraBold">
    <w:panose1 w:val="020B0A04040202090203"/>
    <w:charset w:val="EE"/>
    <w:family w:val="swiss"/>
    <w:pitch w:val="variable"/>
    <w:sig w:usb0="00000007" w:usb1="00000001" w:usb2="00000000" w:usb3="00000000" w:csb0="00000093" w:csb1="00000000"/>
  </w:font>
  <w:font w:name="TeleNeo Office Medium">
    <w:panose1 w:val="020B0604040202090203"/>
    <w:charset w:val="EE"/>
    <w:family w:val="swiss"/>
    <w:pitch w:val="variable"/>
    <w:sig w:usb0="00000007" w:usb1="00000001" w:usb2="00000000" w:usb3="00000000" w:csb0="00000093" w:csb1="00000000"/>
  </w:font>
  <w:font w:name="TeleNeo Office Thin">
    <w:panose1 w:val="020B0204040202090203"/>
    <w:charset w:val="EE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074196"/>
      <w:docPartObj>
        <w:docPartGallery w:val="Page Numbers (Bottom of Page)"/>
        <w:docPartUnique/>
      </w:docPartObj>
    </w:sdtPr>
    <w:sdtEndPr/>
    <w:sdtContent>
      <w:sdt>
        <w:sdtPr>
          <w:id w:val="1355456117"/>
          <w:docPartObj>
            <w:docPartGallery w:val="Page Numbers (Top of Page)"/>
            <w:docPartUnique/>
          </w:docPartObj>
        </w:sdtPr>
        <w:sdtEndPr/>
        <w:sdtContent>
          <w:p w14:paraId="2CE37651" w14:textId="31389598" w:rsidR="002F20DB" w:rsidRDefault="002F20DB">
            <w:pPr>
              <w:pStyle w:val="llb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57E1E25" wp14:editId="336144F0">
                  <wp:simplePos x="0" y="0"/>
                  <wp:positionH relativeFrom="margin">
                    <wp:posOffset>180975</wp:posOffset>
                  </wp:positionH>
                  <wp:positionV relativeFrom="paragraph">
                    <wp:posOffset>-349250</wp:posOffset>
                  </wp:positionV>
                  <wp:extent cx="5883377" cy="913765"/>
                  <wp:effectExtent l="0" t="0" r="3175" b="635"/>
                  <wp:wrapNone/>
                  <wp:docPr id="1246849038" name="Kép 12468490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Kép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026"/>
                          <a:stretch/>
                        </pic:blipFill>
                        <pic:spPr bwMode="auto">
                          <a:xfrm>
                            <a:off x="0" y="0"/>
                            <a:ext cx="5883377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oldal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</w:rPr>
              <w:t xml:space="preserve"> </w:t>
            </w:r>
          </w:p>
        </w:sdtContent>
      </w:sdt>
    </w:sdtContent>
  </w:sdt>
  <w:p w14:paraId="08124087" w14:textId="0EB74881" w:rsidR="0042574E" w:rsidRDefault="0042574E">
    <w:pPr>
      <w:pStyle w:val="llb"/>
      <w:rPr>
        <w:rFonts w:ascii="Tele-GroteskEEHal" w:hAnsi="Tele-GroteskEEHal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95451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5A54C0F" w14:textId="77C349D7" w:rsidR="002F20DB" w:rsidRDefault="002F20DB">
            <w:pPr>
              <w:pStyle w:val="llb"/>
            </w:pPr>
            <w:r>
              <w:t xml:space="preserve">oldal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CC052EE" w14:textId="578BE728" w:rsidR="0042574E" w:rsidRDefault="0042574E" w:rsidP="00580417">
    <w:pPr>
      <w:pStyle w:val="llb"/>
      <w:tabs>
        <w:tab w:val="clear" w:pos="4536"/>
        <w:tab w:val="clear" w:pos="9072"/>
        <w:tab w:val="left" w:pos="2949"/>
        <w:tab w:val="center" w:pos="468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1562978"/>
      <w:docPartObj>
        <w:docPartGallery w:val="Page Numbers (Bottom of Page)"/>
        <w:docPartUnique/>
      </w:docPartObj>
    </w:sdtPr>
    <w:sdtEndPr/>
    <w:sdtContent>
      <w:sdt>
        <w:sdtPr>
          <w:id w:val="714312252"/>
          <w:docPartObj>
            <w:docPartGallery w:val="Page Numbers (Top of Page)"/>
            <w:docPartUnique/>
          </w:docPartObj>
        </w:sdtPr>
        <w:sdtEndPr/>
        <w:sdtContent>
          <w:p w14:paraId="396F4E7F" w14:textId="74288EAE" w:rsidR="002F20DB" w:rsidRDefault="002F20DB">
            <w:pPr>
              <w:pStyle w:val="llb"/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FB1F9B4" wp14:editId="14C3A401">
                  <wp:simplePos x="0" y="0"/>
                  <wp:positionH relativeFrom="margin">
                    <wp:posOffset>202019</wp:posOffset>
                  </wp:positionH>
                  <wp:positionV relativeFrom="paragraph">
                    <wp:posOffset>-340242</wp:posOffset>
                  </wp:positionV>
                  <wp:extent cx="5883377" cy="913765"/>
                  <wp:effectExtent l="0" t="0" r="3175" b="635"/>
                  <wp:wrapNone/>
                  <wp:docPr id="8056821" name="Kép 80568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Kép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026"/>
                          <a:stretch/>
                        </pic:blipFill>
                        <pic:spPr bwMode="auto">
                          <a:xfrm>
                            <a:off x="0" y="0"/>
                            <a:ext cx="5883377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oldal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F2704E1" w14:textId="298959E0" w:rsidR="0042574E" w:rsidRPr="002E1822" w:rsidRDefault="0042574E">
    <w:pPr>
      <w:pStyle w:val="llb"/>
      <w:rPr>
        <w:rFonts w:ascii="TeleNeo Office" w:hAnsi="TeleNeo Offic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CEAA9" w14:textId="77777777" w:rsidR="008A04D6" w:rsidRDefault="008A04D6">
      <w:r>
        <w:separator/>
      </w:r>
    </w:p>
  </w:footnote>
  <w:footnote w:type="continuationSeparator" w:id="0">
    <w:p w14:paraId="237A45F6" w14:textId="77777777" w:rsidR="008A04D6" w:rsidRDefault="008A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0BEF" w14:textId="7AA7D2D0" w:rsidR="0042574E" w:rsidRDefault="000313DC">
    <w:pPr>
      <w:pStyle w:val="lfej"/>
      <w:tabs>
        <w:tab w:val="clear" w:pos="4536"/>
        <w:tab w:val="clear" w:pos="9072"/>
        <w:tab w:val="left" w:pos="7227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134F80B5" wp14:editId="63CB0451">
          <wp:simplePos x="0" y="0"/>
          <wp:positionH relativeFrom="margin">
            <wp:align>left</wp:align>
          </wp:positionH>
          <wp:positionV relativeFrom="margin">
            <wp:posOffset>-1141095</wp:posOffset>
          </wp:positionV>
          <wp:extent cx="2286000" cy="672238"/>
          <wp:effectExtent l="0" t="0" r="0" b="0"/>
          <wp:wrapSquare wrapText="bothSides"/>
          <wp:docPr id="1135139151" name="Kép 3" descr="A képen szöveg, Betűtípus, Grafika, Grafikus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5139151" name="Kép 3" descr="A képen szöveg, Betűtípus, Grafika, Grafikus tervezé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672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E4DC" w14:textId="1816EAD7" w:rsidR="0042574E" w:rsidRDefault="0042574E" w:rsidP="00663C43">
    <w:pPr>
      <w:pStyle w:val="lfej"/>
      <w:tabs>
        <w:tab w:val="clear" w:pos="4536"/>
        <w:tab w:val="clear" w:pos="9072"/>
        <w:tab w:val="left" w:pos="1590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7E66E986" wp14:editId="528F3B88">
          <wp:simplePos x="0" y="0"/>
          <wp:positionH relativeFrom="column">
            <wp:posOffset>23771</wp:posOffset>
          </wp:positionH>
          <wp:positionV relativeFrom="paragraph">
            <wp:posOffset>121009</wp:posOffset>
          </wp:positionV>
          <wp:extent cx="1125110" cy="414186"/>
          <wp:effectExtent l="0" t="0" r="0" b="5080"/>
          <wp:wrapNone/>
          <wp:docPr id="1925651096" name="Kép 1925651096" descr="2 digites új Telekom logó szlogennel (Együtt. Vele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 descr="2 digites új Telekom logó szlogennel (Együtt. Veled)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386" cy="42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D1ECC"/>
    <w:multiLevelType w:val="hybridMultilevel"/>
    <w:tmpl w:val="3B408F54"/>
    <w:lvl w:ilvl="0" w:tplc="4E3004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D00F71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FD5435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F5064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1A0555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DDE40A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292DC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6540BF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872A011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22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47"/>
    <w:rsid w:val="00007329"/>
    <w:rsid w:val="000313DC"/>
    <w:rsid w:val="00062746"/>
    <w:rsid w:val="00065308"/>
    <w:rsid w:val="000B7064"/>
    <w:rsid w:val="000D5902"/>
    <w:rsid w:val="000D68D7"/>
    <w:rsid w:val="0011325D"/>
    <w:rsid w:val="0011615D"/>
    <w:rsid w:val="00142439"/>
    <w:rsid w:val="00156B28"/>
    <w:rsid w:val="0016603A"/>
    <w:rsid w:val="0019664A"/>
    <w:rsid w:val="001A665B"/>
    <w:rsid w:val="001D5727"/>
    <w:rsid w:val="001E2EAD"/>
    <w:rsid w:val="00205CBA"/>
    <w:rsid w:val="0023047C"/>
    <w:rsid w:val="002348AC"/>
    <w:rsid w:val="002855D2"/>
    <w:rsid w:val="002B5BFD"/>
    <w:rsid w:val="002D2338"/>
    <w:rsid w:val="002E1822"/>
    <w:rsid w:val="002E1FAC"/>
    <w:rsid w:val="002F20DB"/>
    <w:rsid w:val="002F2585"/>
    <w:rsid w:val="003031BB"/>
    <w:rsid w:val="003233AC"/>
    <w:rsid w:val="003238FA"/>
    <w:rsid w:val="0032530A"/>
    <w:rsid w:val="00366F92"/>
    <w:rsid w:val="00367B4B"/>
    <w:rsid w:val="00377F42"/>
    <w:rsid w:val="003C7FE8"/>
    <w:rsid w:val="003D4944"/>
    <w:rsid w:val="003F52CE"/>
    <w:rsid w:val="00412259"/>
    <w:rsid w:val="0042574E"/>
    <w:rsid w:val="00437F07"/>
    <w:rsid w:val="0045300F"/>
    <w:rsid w:val="004A4CE1"/>
    <w:rsid w:val="004A7798"/>
    <w:rsid w:val="00515389"/>
    <w:rsid w:val="00523B18"/>
    <w:rsid w:val="00575D60"/>
    <w:rsid w:val="00580417"/>
    <w:rsid w:val="00583EB7"/>
    <w:rsid w:val="005D5156"/>
    <w:rsid w:val="005E1FC0"/>
    <w:rsid w:val="00646D68"/>
    <w:rsid w:val="0066357F"/>
    <w:rsid w:val="00663C43"/>
    <w:rsid w:val="006763CE"/>
    <w:rsid w:val="006A0E04"/>
    <w:rsid w:val="006A444E"/>
    <w:rsid w:val="006A7346"/>
    <w:rsid w:val="006D0B98"/>
    <w:rsid w:val="006D4BED"/>
    <w:rsid w:val="006D60A5"/>
    <w:rsid w:val="00710414"/>
    <w:rsid w:val="0072596B"/>
    <w:rsid w:val="00750ACE"/>
    <w:rsid w:val="00766296"/>
    <w:rsid w:val="007771C1"/>
    <w:rsid w:val="0078304A"/>
    <w:rsid w:val="007B20AB"/>
    <w:rsid w:val="007B4F47"/>
    <w:rsid w:val="008436EF"/>
    <w:rsid w:val="008A04D6"/>
    <w:rsid w:val="008A2680"/>
    <w:rsid w:val="008C2D6B"/>
    <w:rsid w:val="008E429D"/>
    <w:rsid w:val="008F2FD7"/>
    <w:rsid w:val="008F56FD"/>
    <w:rsid w:val="00902B35"/>
    <w:rsid w:val="00912288"/>
    <w:rsid w:val="00913BE4"/>
    <w:rsid w:val="00926369"/>
    <w:rsid w:val="00926AA9"/>
    <w:rsid w:val="00942482"/>
    <w:rsid w:val="0095471D"/>
    <w:rsid w:val="00965766"/>
    <w:rsid w:val="00974159"/>
    <w:rsid w:val="00982358"/>
    <w:rsid w:val="00982947"/>
    <w:rsid w:val="009871C9"/>
    <w:rsid w:val="009A1814"/>
    <w:rsid w:val="009A5D6F"/>
    <w:rsid w:val="009B7D3B"/>
    <w:rsid w:val="009E52EE"/>
    <w:rsid w:val="00A11E28"/>
    <w:rsid w:val="00A13B7A"/>
    <w:rsid w:val="00A308F0"/>
    <w:rsid w:val="00A36788"/>
    <w:rsid w:val="00A92BFC"/>
    <w:rsid w:val="00AB5BAA"/>
    <w:rsid w:val="00AE5680"/>
    <w:rsid w:val="00B157B6"/>
    <w:rsid w:val="00B55CB3"/>
    <w:rsid w:val="00B576B4"/>
    <w:rsid w:val="00BB0350"/>
    <w:rsid w:val="00BD32C0"/>
    <w:rsid w:val="00BD5762"/>
    <w:rsid w:val="00BF4E01"/>
    <w:rsid w:val="00C10361"/>
    <w:rsid w:val="00C14A62"/>
    <w:rsid w:val="00C543E8"/>
    <w:rsid w:val="00C62DD1"/>
    <w:rsid w:val="00C91D35"/>
    <w:rsid w:val="00C94D0E"/>
    <w:rsid w:val="00CA51D4"/>
    <w:rsid w:val="00CB6144"/>
    <w:rsid w:val="00CD18E9"/>
    <w:rsid w:val="00CD25D6"/>
    <w:rsid w:val="00CE266E"/>
    <w:rsid w:val="00D03C91"/>
    <w:rsid w:val="00D07D5B"/>
    <w:rsid w:val="00D32679"/>
    <w:rsid w:val="00D37C10"/>
    <w:rsid w:val="00D72F1F"/>
    <w:rsid w:val="00D86A05"/>
    <w:rsid w:val="00D8755E"/>
    <w:rsid w:val="00D87C47"/>
    <w:rsid w:val="00D94C32"/>
    <w:rsid w:val="00DA0858"/>
    <w:rsid w:val="00DA2F37"/>
    <w:rsid w:val="00DA40F8"/>
    <w:rsid w:val="00DD6CBC"/>
    <w:rsid w:val="00DE4F28"/>
    <w:rsid w:val="00DF2F1C"/>
    <w:rsid w:val="00DF3793"/>
    <w:rsid w:val="00E055A3"/>
    <w:rsid w:val="00E44F92"/>
    <w:rsid w:val="00E45D40"/>
    <w:rsid w:val="00E56590"/>
    <w:rsid w:val="00E82960"/>
    <w:rsid w:val="00E850C3"/>
    <w:rsid w:val="00E92BA1"/>
    <w:rsid w:val="00E970ED"/>
    <w:rsid w:val="00ED02F4"/>
    <w:rsid w:val="00EE4A54"/>
    <w:rsid w:val="00F07C53"/>
    <w:rsid w:val="00F5177C"/>
    <w:rsid w:val="00F71395"/>
    <w:rsid w:val="00F76052"/>
    <w:rsid w:val="00F76235"/>
    <w:rsid w:val="00FE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397FF"/>
  <w15:docId w15:val="{05332FE0-7686-4DF0-80CD-CEB2A5AB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52DDE"/>
    <w:rPr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3E0652"/>
    <w:pPr>
      <w:keepNext/>
      <w:tabs>
        <w:tab w:val="right" w:pos="4320"/>
      </w:tabs>
      <w:ind w:left="-1800"/>
      <w:jc w:val="right"/>
      <w:outlineLvl w:val="0"/>
    </w:pPr>
    <w:rPr>
      <w:rFonts w:ascii="Arial" w:hAnsi="Arial"/>
      <w:sz w:val="28"/>
    </w:rPr>
  </w:style>
  <w:style w:type="paragraph" w:styleId="Cmsor2">
    <w:name w:val="heading 2"/>
    <w:basedOn w:val="Norml"/>
    <w:next w:val="Norml"/>
    <w:link w:val="Cmsor2Char"/>
    <w:qFormat/>
    <w:rsid w:val="003E0652"/>
    <w:pPr>
      <w:keepNext/>
      <w:tabs>
        <w:tab w:val="left" w:pos="3828"/>
        <w:tab w:val="left" w:pos="7230"/>
      </w:tabs>
      <w:spacing w:before="60" w:after="60"/>
      <w:ind w:left="-965"/>
      <w:outlineLvl w:val="1"/>
    </w:pPr>
    <w:rPr>
      <w:rFonts w:ascii="Tele-GroteskEENor" w:hAnsi="Tele-GroteskEENor"/>
      <w:b/>
      <w:sz w:val="22"/>
    </w:rPr>
  </w:style>
  <w:style w:type="paragraph" w:styleId="Cmsor3">
    <w:name w:val="heading 3"/>
    <w:basedOn w:val="Norml"/>
    <w:next w:val="Norml"/>
    <w:link w:val="Cmsor3Char"/>
    <w:qFormat/>
    <w:rsid w:val="004A7D3E"/>
    <w:pPr>
      <w:keepNext/>
      <w:outlineLvl w:val="2"/>
    </w:pPr>
    <w:rPr>
      <w:rFonts w:ascii="Tele-GroteskEENor" w:hAnsi="Tele-GroteskEENor"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E1822"/>
    <w:rPr>
      <w:rFonts w:ascii="Arial" w:hAnsi="Arial"/>
      <w:sz w:val="28"/>
      <w:lang w:eastAsia="en-US"/>
    </w:rPr>
  </w:style>
  <w:style w:type="character" w:customStyle="1" w:styleId="Cmsor2Char">
    <w:name w:val="Címsor 2 Char"/>
    <w:basedOn w:val="Bekezdsalapbettpusa"/>
    <w:link w:val="Cmsor2"/>
    <w:rsid w:val="002E1822"/>
    <w:rPr>
      <w:rFonts w:ascii="Tele-GroteskEENor" w:hAnsi="Tele-GroteskEENor"/>
      <w:b/>
      <w:sz w:val="22"/>
      <w:lang w:eastAsia="en-US"/>
    </w:rPr>
  </w:style>
  <w:style w:type="character" w:customStyle="1" w:styleId="Cmsor3Char">
    <w:name w:val="Címsor 3 Char"/>
    <w:basedOn w:val="Bekezdsalapbettpusa"/>
    <w:link w:val="Cmsor3"/>
    <w:rsid w:val="002E1822"/>
    <w:rPr>
      <w:rFonts w:ascii="Tele-GroteskEENor" w:hAnsi="Tele-GroteskEENor"/>
      <w:sz w:val="36"/>
      <w:lang w:eastAsia="en-US"/>
    </w:rPr>
  </w:style>
  <w:style w:type="paragraph" w:styleId="lfej">
    <w:name w:val="header"/>
    <w:basedOn w:val="Norml"/>
    <w:link w:val="lfejChar"/>
    <w:rsid w:val="00E970E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E1822"/>
    <w:rPr>
      <w:sz w:val="24"/>
      <w:lang w:eastAsia="en-US"/>
    </w:rPr>
  </w:style>
  <w:style w:type="paragraph" w:styleId="llb">
    <w:name w:val="footer"/>
    <w:basedOn w:val="Norml"/>
    <w:link w:val="llbChar"/>
    <w:uiPriority w:val="99"/>
    <w:rsid w:val="00E970E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E1822"/>
    <w:rPr>
      <w:sz w:val="24"/>
      <w:lang w:eastAsia="en-US"/>
    </w:rPr>
  </w:style>
  <w:style w:type="paragraph" w:customStyle="1" w:styleId="BasicParagraph">
    <w:name w:val="[Basic Paragraph]"/>
    <w:basedOn w:val="Norml"/>
    <w:rsid w:val="002F1B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val="en-GB" w:bidi="en-US"/>
    </w:rPr>
  </w:style>
  <w:style w:type="paragraph" w:styleId="Buborkszveg">
    <w:name w:val="Balloon Text"/>
    <w:basedOn w:val="Norml"/>
    <w:link w:val="BuborkszvegChar"/>
    <w:semiHidden/>
    <w:rsid w:val="002A2A24"/>
    <w:rPr>
      <w:rFonts w:ascii="Lucida Grande" w:hAnsi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2E1822"/>
    <w:rPr>
      <w:rFonts w:ascii="Lucida Grande" w:hAnsi="Lucida Grande"/>
      <w:sz w:val="18"/>
      <w:szCs w:val="18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E1822"/>
    <w:rPr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E1822"/>
    <w:rPr>
      <w:sz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E1822"/>
    <w:rPr>
      <w:vertAlign w:val="superscript"/>
    </w:rPr>
  </w:style>
  <w:style w:type="character" w:styleId="Hiperhivatkozs">
    <w:name w:val="Hyperlink"/>
    <w:basedOn w:val="Bekezdsalapbettpusa"/>
    <w:uiPriority w:val="99"/>
    <w:semiHidden/>
    <w:unhideWhenUsed/>
    <w:rsid w:val="00A308F0"/>
    <w:rPr>
      <w:color w:val="0563C1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A308F0"/>
    <w:rPr>
      <w:color w:val="954F72"/>
      <w:u w:val="single"/>
    </w:rPr>
  </w:style>
  <w:style w:type="paragraph" w:customStyle="1" w:styleId="msonormal0">
    <w:name w:val="msonormal"/>
    <w:basedOn w:val="Norml"/>
    <w:rsid w:val="00A308F0"/>
    <w:pPr>
      <w:spacing w:before="100" w:beforeAutospacing="1" w:after="100" w:afterAutospacing="1"/>
    </w:pPr>
    <w:rPr>
      <w:szCs w:val="24"/>
      <w:lang w:eastAsia="hu-HU"/>
    </w:rPr>
  </w:style>
  <w:style w:type="paragraph" w:customStyle="1" w:styleId="font5">
    <w:name w:val="font5"/>
    <w:basedOn w:val="Norml"/>
    <w:rsid w:val="00A308F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u-HU"/>
    </w:rPr>
  </w:style>
  <w:style w:type="paragraph" w:customStyle="1" w:styleId="xl66">
    <w:name w:val="xl66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hu-HU"/>
    </w:rPr>
  </w:style>
  <w:style w:type="paragraph" w:customStyle="1" w:styleId="xl67">
    <w:name w:val="xl67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68">
    <w:name w:val="xl68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69">
    <w:name w:val="xl69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eleNeo Office" w:hAnsi="TeleNeo Office"/>
      <w:szCs w:val="24"/>
      <w:lang w:eastAsia="hu-HU"/>
    </w:rPr>
  </w:style>
  <w:style w:type="paragraph" w:customStyle="1" w:styleId="xl70">
    <w:name w:val="xl70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71">
    <w:name w:val="xl71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72">
    <w:name w:val="xl72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color w:val="FFFFFF"/>
      <w:szCs w:val="24"/>
      <w:lang w:eastAsia="hu-HU"/>
    </w:rPr>
  </w:style>
  <w:style w:type="paragraph" w:customStyle="1" w:styleId="xl73">
    <w:name w:val="xl73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color w:val="FFFFFF"/>
      <w:szCs w:val="24"/>
      <w:lang w:eastAsia="hu-HU"/>
    </w:rPr>
  </w:style>
  <w:style w:type="paragraph" w:customStyle="1" w:styleId="xl74">
    <w:name w:val="xl74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75">
    <w:name w:val="xl75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76">
    <w:name w:val="xl76"/>
    <w:basedOn w:val="Norml"/>
    <w:rsid w:val="00A308F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b/>
      <w:bCs/>
      <w:szCs w:val="24"/>
      <w:lang w:eastAsia="hu-HU"/>
    </w:rPr>
  </w:style>
  <w:style w:type="paragraph" w:customStyle="1" w:styleId="xl77">
    <w:name w:val="xl77"/>
    <w:basedOn w:val="Norml"/>
    <w:rsid w:val="00A308F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b/>
      <w:bCs/>
      <w:szCs w:val="24"/>
      <w:lang w:eastAsia="hu-HU"/>
    </w:rPr>
  </w:style>
  <w:style w:type="paragraph" w:customStyle="1" w:styleId="xl78">
    <w:name w:val="xl78"/>
    <w:basedOn w:val="Norml"/>
    <w:rsid w:val="00A308F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79">
    <w:name w:val="xl79"/>
    <w:basedOn w:val="Norml"/>
    <w:rsid w:val="00A308F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hu-HU"/>
    </w:rPr>
  </w:style>
  <w:style w:type="paragraph" w:customStyle="1" w:styleId="xl80">
    <w:name w:val="xl80"/>
    <w:basedOn w:val="Norml"/>
    <w:rsid w:val="00A308F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81">
    <w:name w:val="xl81"/>
    <w:basedOn w:val="Norml"/>
    <w:rsid w:val="00A308F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82">
    <w:name w:val="xl82"/>
    <w:basedOn w:val="Norml"/>
    <w:rsid w:val="00A308F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83">
    <w:name w:val="xl83"/>
    <w:basedOn w:val="Norml"/>
    <w:rsid w:val="00A308F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  <w:style w:type="paragraph" w:customStyle="1" w:styleId="xl84">
    <w:name w:val="xl84"/>
    <w:basedOn w:val="Norml"/>
    <w:rsid w:val="00A30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eleNeo Office" w:hAnsi="TeleNeo Office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9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unka\telekom\levelpapirok\alt%20template%20alul%20ceges%202018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26F3506DBEB64BA8E380E1A129A770" ma:contentTypeVersion="6" ma:contentTypeDescription="Új dokumentum létrehozása." ma:contentTypeScope="" ma:versionID="b52c9f2be86ef21472561e437d79a9d7">
  <xsd:schema xmlns:xsd="http://www.w3.org/2001/XMLSchema" xmlns:xs="http://www.w3.org/2001/XMLSchema" xmlns:p="http://schemas.microsoft.com/office/2006/metadata/properties" xmlns:ns2="0bd479fa-e366-4ff1-99f7-3d152f99b3c7" xmlns:ns3="58b75da2-d6ba-4d6f-aae9-428dc24d93f3" targetNamespace="http://schemas.microsoft.com/office/2006/metadata/properties" ma:root="true" ma:fieldsID="be00b592dd3d13536182cfa98d2e0f3f" ns2:_="" ns3:_="">
    <xsd:import namespace="0bd479fa-e366-4ff1-99f7-3d152f99b3c7"/>
    <xsd:import namespace="58b75da2-d6ba-4d6f-aae9-428dc24d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479fa-e366-4ff1-99f7-3d152f99b3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75da2-d6ba-4d6f-aae9-428dc24d9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2397A4-A048-4B88-89DF-6E9AC810E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d479fa-e366-4ff1-99f7-3d152f99b3c7"/>
    <ds:schemaRef ds:uri="58b75da2-d6ba-4d6f-aae9-428dc24d9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155369-52EA-40A9-8E37-687C925CD37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1A71A4E-C8E7-4ADC-962F-92C84A57BF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 template alul ceges 2018</Template>
  <TotalTime>14</TotalTime>
  <Pages>18</Pages>
  <Words>1246</Words>
  <Characters>8600</Characters>
  <Application>Microsoft Office Word</Application>
  <DocSecurity>0</DocSecurity>
  <Lines>71</Lines>
  <Paragraphs>19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Westel Mobil Távközlési Rt.</Company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Hajnal Buzási;Simon Dávid</dc:creator>
  <cp:keywords/>
  <dc:description/>
  <cp:lastModifiedBy>Kohári Alexa</cp:lastModifiedBy>
  <cp:revision>9</cp:revision>
  <cp:lastPrinted>2026-06-11T10:34:00Z</cp:lastPrinted>
  <dcterms:created xsi:type="dcterms:W3CDTF">2026-04-01T08:32:00Z</dcterms:created>
  <dcterms:modified xsi:type="dcterms:W3CDTF">2026-08-31T12:38:00Z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0x0101004526F3506DBEB64BA8E380E1A129A770</vt:lpwstr>
  </property>
</Properties>
</file>